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144AE" w14:textId="77777777" w:rsidR="00705C10" w:rsidRDefault="00492AC1" w:rsidP="001559F3">
      <w:pPr>
        <w:rPr>
          <w:rFonts w:ascii="Arial" w:eastAsia="Batang" w:hAnsi="Arial" w:cs="Arial"/>
          <w:b/>
          <w:bCs/>
          <w:sz w:val="22"/>
          <w:szCs w:val="22"/>
          <w:lang w:val="es-ES_tradnl"/>
        </w:rPr>
      </w:pPr>
      <w:r w:rsidRPr="00E11CB2">
        <w:rPr>
          <w:rFonts w:ascii="Arial" w:eastAsia="Batang" w:hAnsi="Arial" w:cs="Arial"/>
          <w:b/>
          <w:bCs/>
          <w:sz w:val="22"/>
          <w:szCs w:val="22"/>
          <w:lang w:val="es-ES_tradnl"/>
        </w:rPr>
        <w:t xml:space="preserve"> SOLICITUD DE </w:t>
      </w:r>
      <w:r w:rsidR="001559F3" w:rsidRPr="00E11CB2">
        <w:rPr>
          <w:rFonts w:ascii="Arial" w:eastAsia="Batang" w:hAnsi="Arial" w:cs="Arial"/>
          <w:b/>
          <w:bCs/>
          <w:sz w:val="22"/>
          <w:szCs w:val="22"/>
          <w:lang w:val="es-ES_tradnl"/>
        </w:rPr>
        <w:t xml:space="preserve">PARTICIPACIÓN </w:t>
      </w:r>
      <w:r w:rsidR="001559F3">
        <w:rPr>
          <w:rFonts w:ascii="Arial" w:eastAsia="Batang" w:hAnsi="Arial" w:cs="Arial"/>
          <w:b/>
          <w:bCs/>
          <w:sz w:val="22"/>
          <w:szCs w:val="22"/>
          <w:lang w:val="es-ES_tradnl"/>
        </w:rPr>
        <w:t>/ APPLICATION FOR</w:t>
      </w:r>
      <w:r w:rsidR="00705C10" w:rsidRPr="00E11CB2">
        <w:rPr>
          <w:rFonts w:ascii="Arial" w:eastAsia="Batang" w:hAnsi="Arial" w:cs="Arial"/>
          <w:b/>
          <w:bCs/>
          <w:sz w:val="22"/>
          <w:szCs w:val="22"/>
          <w:lang w:val="es-ES_tradnl"/>
        </w:rPr>
        <w:t xml:space="preserve"> </w:t>
      </w:r>
      <w:r w:rsidR="001559F3">
        <w:rPr>
          <w:rFonts w:ascii="Arial" w:eastAsia="Batang" w:hAnsi="Arial" w:cs="Arial"/>
          <w:b/>
          <w:bCs/>
          <w:sz w:val="22"/>
          <w:szCs w:val="22"/>
          <w:lang w:val="es-ES_tradnl"/>
        </w:rPr>
        <w:t xml:space="preserve">PARTICIPATION </w:t>
      </w:r>
    </w:p>
    <w:p w14:paraId="5A72C0C4" w14:textId="77777777" w:rsidR="001559F3" w:rsidRDefault="001559F3" w:rsidP="00DB44ED">
      <w:pPr>
        <w:ind w:left="-142" w:firstLine="142"/>
        <w:rPr>
          <w:rFonts w:ascii="Arial" w:eastAsia="Batang" w:hAnsi="Arial" w:cs="Arial"/>
          <w:b/>
          <w:bCs/>
          <w:sz w:val="22"/>
          <w:szCs w:val="22"/>
          <w:lang w:val="es-ES_tradnl"/>
        </w:rPr>
      </w:pPr>
    </w:p>
    <w:p w14:paraId="7F59F627" w14:textId="77777777" w:rsidR="001559F3" w:rsidRDefault="001559F3" w:rsidP="001559F3">
      <w:pPr>
        <w:rPr>
          <w:rFonts w:ascii="Arial" w:eastAsia="Batang" w:hAnsi="Arial" w:cs="Arial"/>
          <w:b/>
          <w:bCs/>
          <w:sz w:val="22"/>
          <w:szCs w:val="22"/>
          <w:lang w:val="es-ES_tradnl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972"/>
        <w:gridCol w:w="992"/>
        <w:gridCol w:w="851"/>
        <w:gridCol w:w="562"/>
        <w:gridCol w:w="157"/>
        <w:gridCol w:w="2399"/>
        <w:gridCol w:w="993"/>
        <w:gridCol w:w="992"/>
      </w:tblGrid>
      <w:tr w:rsidR="00705C10" w:rsidRPr="00582A03" w14:paraId="19DEA5DB" w14:textId="77777777" w:rsidTr="00DB44ED">
        <w:trPr>
          <w:trHeight w:val="673"/>
        </w:trPr>
        <w:tc>
          <w:tcPr>
            <w:tcW w:w="5377" w:type="dxa"/>
            <w:gridSpan w:val="4"/>
          </w:tcPr>
          <w:p w14:paraId="394541AF" w14:textId="77777777" w:rsidR="00705C10" w:rsidRPr="00582A0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Sr.(a) Mr.(s)                                                                                                                         </w:t>
            </w:r>
          </w:p>
          <w:p w14:paraId="30F5B8CE" w14:textId="77777777" w:rsidR="00705C10" w:rsidRPr="00582A0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1" w:type="dxa"/>
            <w:gridSpan w:val="4"/>
          </w:tcPr>
          <w:p w14:paraId="5DBF95B2" w14:textId="77777777" w:rsidR="00705C10" w:rsidRPr="00582A0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En calidad de/ In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quality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05C10" w:rsidRPr="00582A03" w14:paraId="1D2764A9" w14:textId="77777777" w:rsidTr="00DB44ED">
        <w:trPr>
          <w:trHeight w:val="838"/>
        </w:trPr>
        <w:tc>
          <w:tcPr>
            <w:tcW w:w="9918" w:type="dxa"/>
            <w:gridSpan w:val="8"/>
          </w:tcPr>
          <w:p w14:paraId="0D8D9462" w14:textId="77777777" w:rsidR="00705C10" w:rsidRPr="00582A0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De la firma expositora/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Exhibiting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Firm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B823491" w14:textId="77777777" w:rsidR="00705C10" w:rsidRPr="00582A0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59F3" w:rsidRPr="00582A03" w14:paraId="53443500" w14:textId="77777777" w:rsidTr="00DB44ED">
        <w:trPr>
          <w:trHeight w:val="695"/>
        </w:trPr>
        <w:tc>
          <w:tcPr>
            <w:tcW w:w="5534" w:type="dxa"/>
            <w:gridSpan w:val="5"/>
          </w:tcPr>
          <w:p w14:paraId="0B4D73E6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Dirección/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Address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:                                                              </w:t>
            </w:r>
          </w:p>
          <w:p w14:paraId="3564037D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4" w:type="dxa"/>
            <w:gridSpan w:val="3"/>
          </w:tcPr>
          <w:p w14:paraId="58E6B072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País/ Country:</w:t>
            </w:r>
          </w:p>
          <w:p w14:paraId="250BDDAE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                                      </w:t>
            </w:r>
          </w:p>
        </w:tc>
      </w:tr>
      <w:tr w:rsidR="001559F3" w:rsidRPr="00582A03" w14:paraId="0DB84C3E" w14:textId="77777777" w:rsidTr="00DB44ED">
        <w:tc>
          <w:tcPr>
            <w:tcW w:w="3964" w:type="dxa"/>
            <w:gridSpan w:val="2"/>
          </w:tcPr>
          <w:p w14:paraId="7AB22434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Teléfono/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Telephone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:                                                             </w:t>
            </w:r>
          </w:p>
          <w:p w14:paraId="1F23CB9D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gridSpan w:val="6"/>
          </w:tcPr>
          <w:p w14:paraId="3B470F17" w14:textId="77777777" w:rsidR="001559F3" w:rsidRPr="00582A03" w:rsidRDefault="001559F3" w:rsidP="001559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</w:t>
            </w:r>
          </w:p>
          <w:p w14:paraId="301AC304" w14:textId="77777777" w:rsidR="001559F3" w:rsidRPr="00582A03" w:rsidRDefault="001559F3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Email:     </w:t>
            </w:r>
          </w:p>
        </w:tc>
      </w:tr>
      <w:tr w:rsidR="00705C10" w:rsidRPr="00582A03" w14:paraId="3500193D" w14:textId="77777777" w:rsidTr="00DB44ED">
        <w:trPr>
          <w:trHeight w:val="2707"/>
        </w:trPr>
        <w:tc>
          <w:tcPr>
            <w:tcW w:w="9918" w:type="dxa"/>
            <w:gridSpan w:val="8"/>
          </w:tcPr>
          <w:p w14:paraId="7251AD8D" w14:textId="77777777" w:rsidR="00705C10" w:rsidRPr="00582A03" w:rsidRDefault="00705C10" w:rsidP="00B91320">
            <w:pPr>
              <w:pStyle w:val="Estilo"/>
              <w:spacing w:line="187" w:lineRule="exact"/>
              <w:ind w:left="14"/>
              <w:rPr>
                <w:w w:val="105"/>
                <w:sz w:val="20"/>
                <w:szCs w:val="20"/>
                <w:lang w:val="en-US"/>
              </w:rPr>
            </w:pPr>
          </w:p>
          <w:p w14:paraId="427C01EB" w14:textId="77777777" w:rsidR="00705C10" w:rsidRPr="00582A03" w:rsidRDefault="00705C10" w:rsidP="00B91320">
            <w:pPr>
              <w:pStyle w:val="Estilo"/>
              <w:spacing w:line="187" w:lineRule="exact"/>
              <w:ind w:left="14"/>
              <w:rPr>
                <w:w w:val="105"/>
                <w:sz w:val="20"/>
                <w:szCs w:val="20"/>
                <w:lang w:val="en-US"/>
              </w:rPr>
            </w:pPr>
            <w:proofErr w:type="spellStart"/>
            <w:r w:rsidRPr="00582A03">
              <w:rPr>
                <w:w w:val="105"/>
                <w:sz w:val="20"/>
                <w:szCs w:val="20"/>
                <w:lang w:val="en-US"/>
              </w:rPr>
              <w:t>Desea</w:t>
            </w:r>
            <w:proofErr w:type="spellEnd"/>
            <w:r w:rsidRPr="00582A03">
              <w:rPr>
                <w:w w:val="10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2A03">
              <w:rPr>
                <w:w w:val="105"/>
                <w:sz w:val="20"/>
                <w:szCs w:val="20"/>
                <w:lang w:val="en-US"/>
              </w:rPr>
              <w:t>contratar</w:t>
            </w:r>
            <w:proofErr w:type="spellEnd"/>
            <w:r w:rsidRPr="00582A03">
              <w:rPr>
                <w:w w:val="105"/>
                <w:sz w:val="20"/>
                <w:szCs w:val="20"/>
                <w:lang w:val="en-US"/>
              </w:rPr>
              <w:t xml:space="preserve"> / Wishes to hire a: </w:t>
            </w:r>
          </w:p>
          <w:p w14:paraId="2A626C6A" w14:textId="77777777" w:rsidR="00705C10" w:rsidRPr="009F46B3" w:rsidRDefault="00705C10" w:rsidP="00B91320">
            <w:pPr>
              <w:pStyle w:val="Estilo"/>
              <w:spacing w:line="187" w:lineRule="exact"/>
              <w:ind w:left="14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90FCD5" wp14:editId="004033B4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92710</wp:posOffset>
                      </wp:positionV>
                      <wp:extent cx="114300" cy="114300"/>
                      <wp:effectExtent l="0" t="0" r="19050" b="190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9656623" id="Rectángulo 3" o:spid="_x0000_s1026" style="position:absolute;margin-left:264.95pt;margin-top:7.3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"/>
                  </w:pict>
                </mc:Fallback>
              </mc:AlternateContent>
            </w:r>
          </w:p>
          <w:p w14:paraId="1CE5E265" w14:textId="77777777" w:rsidR="00705C10" w:rsidRPr="00582A03" w:rsidRDefault="00705C10" w:rsidP="00B91320">
            <w:pPr>
              <w:jc w:val="both"/>
              <w:rPr>
                <w:rFonts w:ascii="Arial" w:hAnsi="Arial" w:cs="Arial"/>
                <w:w w:val="105"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Stand </w:t>
            </w:r>
            <w:proofErr w:type="spellStart"/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montado</w:t>
            </w:r>
            <w:proofErr w:type="spellEnd"/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/   Shell scheme </w:t>
            </w:r>
            <w:r w:rsidR="001559F3"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stand (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$</w:t>
            </w:r>
            <w:r w:rsidR="001559F3" w:rsidRPr="009F46B3">
              <w:rPr>
                <w:rFonts w:ascii="Arial" w:hAnsi="Arial" w:cs="Arial"/>
                <w:sz w:val="20"/>
                <w:szCs w:val="20"/>
                <w:lang w:val="en-US"/>
              </w:rPr>
              <w:t>104</w:t>
            </w:r>
            <w:r w:rsidRPr="009F46B3">
              <w:rPr>
                <w:rFonts w:ascii="Arial" w:hAnsi="Arial" w:cs="Arial"/>
                <w:sz w:val="20"/>
                <w:szCs w:val="20"/>
                <w:lang w:val="en-US"/>
              </w:rPr>
              <w:t xml:space="preserve">.00 x </w:t>
            </w:r>
            <w:r w:rsidR="001559F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m</w:t>
            </w:r>
            <w:proofErr w:type="gramStart"/>
            <w:r w:rsidR="001559F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²)   </w:t>
            </w:r>
            <w:proofErr w:type="gramEnd"/>
            <w:r w:rsidR="001559F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      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Area/Size_________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m²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</w:t>
            </w:r>
          </w:p>
          <w:p w14:paraId="3A2B05E6" w14:textId="77777777" w:rsidR="00705C10" w:rsidRPr="009F46B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F8E0DCA" w14:textId="77777777" w:rsidR="00705C10" w:rsidRPr="009F46B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0C2CF9" wp14:editId="00262939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2540</wp:posOffset>
                      </wp:positionV>
                      <wp:extent cx="114300" cy="114300"/>
                      <wp:effectExtent l="0" t="0" r="19050" b="19050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0ED0BB8" id="Rectángulo 2" o:spid="_x0000_s1026" style="position:absolute;margin-left:264.95pt;margin-top:.2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"/>
                  </w:pict>
                </mc:Fallback>
              </mc:AlternateContent>
            </w:r>
            <w:proofErr w:type="spellStart"/>
            <w:r w:rsidRPr="009F46B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Área</w:t>
            </w:r>
            <w:proofErr w:type="spellEnd"/>
            <w:r w:rsidRPr="009F46B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exterior/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Outdoor </w:t>
            </w:r>
            <w:r w:rsidR="001559F3"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area</w:t>
            </w:r>
            <w:r w:rsidR="001559F3"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(</w:t>
            </w:r>
            <w:r w:rsidR="00816F5C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$50</w:t>
            </w:r>
            <w:r w:rsidR="001559F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.00</w:t>
            </w:r>
            <w:r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</w:t>
            </w:r>
            <w:r w:rsidRPr="009F46B3">
              <w:rPr>
                <w:rFonts w:ascii="Arial" w:hAnsi="Arial" w:cs="Arial"/>
                <w:sz w:val="20"/>
                <w:szCs w:val="20"/>
                <w:lang w:val="en-US"/>
              </w:rPr>
              <w:t xml:space="preserve">x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m²)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ab/>
              <w:t xml:space="preserve">      </w:t>
            </w:r>
            <w:r w:rsidR="00816F5C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 xml:space="preserve">                 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Area/Size_________ </w:t>
            </w:r>
            <w:r w:rsidRPr="00582A03">
              <w:rPr>
                <w:rFonts w:ascii="Arial" w:hAnsi="Arial" w:cs="Arial"/>
                <w:w w:val="105"/>
                <w:sz w:val="20"/>
                <w:szCs w:val="20"/>
                <w:lang w:val="en-GB"/>
              </w:rPr>
              <w:t>m²</w:t>
            </w:r>
          </w:p>
          <w:p w14:paraId="27B3D1EE" w14:textId="77777777" w:rsidR="00705C10" w:rsidRPr="009F46B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2A03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                            </w:t>
            </w:r>
          </w:p>
          <w:p w14:paraId="38895F3E" w14:textId="77777777" w:rsidR="00705C10" w:rsidRPr="009F46B3" w:rsidRDefault="00705C10" w:rsidP="00B91320">
            <w:pPr>
              <w:pStyle w:val="Estilo"/>
              <w:spacing w:line="225" w:lineRule="exact"/>
              <w:ind w:right="4"/>
              <w:jc w:val="both"/>
              <w:rPr>
                <w:w w:val="92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082C9F" wp14:editId="7BA4C373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5080</wp:posOffset>
                      </wp:positionV>
                      <wp:extent cx="114300" cy="114300"/>
                      <wp:effectExtent l="0" t="0" r="19050" b="1905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E99A1CB" id="Rectángulo 1" o:spid="_x0000_s1026" style="position:absolute;margin-left:264.95pt;margin-top:.4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"/>
                  </w:pict>
                </mc:Fallback>
              </mc:AlternateContent>
            </w:r>
            <w:proofErr w:type="spellStart"/>
            <w:r w:rsidRPr="009F46B3">
              <w:rPr>
                <w:w w:val="105"/>
                <w:sz w:val="20"/>
                <w:szCs w:val="20"/>
                <w:lang w:val="en-US"/>
              </w:rPr>
              <w:t>Área</w:t>
            </w:r>
            <w:proofErr w:type="spellEnd"/>
            <w:r w:rsidRPr="009F46B3">
              <w:rPr>
                <w:w w:val="105"/>
                <w:sz w:val="20"/>
                <w:szCs w:val="20"/>
                <w:lang w:val="en-US"/>
              </w:rPr>
              <w:t xml:space="preserve"> sin </w:t>
            </w:r>
            <w:proofErr w:type="spellStart"/>
            <w:r w:rsidRPr="009F46B3">
              <w:rPr>
                <w:w w:val="105"/>
                <w:sz w:val="20"/>
                <w:szCs w:val="20"/>
                <w:lang w:val="en-US"/>
              </w:rPr>
              <w:t>montar</w:t>
            </w:r>
            <w:proofErr w:type="spellEnd"/>
            <w:r w:rsidR="001559F3" w:rsidRPr="009F46B3">
              <w:rPr>
                <w:w w:val="105"/>
                <w:sz w:val="20"/>
                <w:szCs w:val="20"/>
                <w:lang w:val="en-US"/>
              </w:rPr>
              <w:t>/ Indoor</w:t>
            </w:r>
            <w:r w:rsidRPr="00582A03">
              <w:rPr>
                <w:w w:val="105"/>
                <w:sz w:val="20"/>
                <w:szCs w:val="20"/>
                <w:lang w:val="en-GB"/>
              </w:rPr>
              <w:t xml:space="preserve"> area (</w:t>
            </w:r>
            <w:r w:rsidR="00816F5C">
              <w:rPr>
                <w:w w:val="105"/>
                <w:sz w:val="20"/>
                <w:szCs w:val="20"/>
                <w:lang w:val="en-GB"/>
              </w:rPr>
              <w:t>$74</w:t>
            </w:r>
            <w:r>
              <w:rPr>
                <w:w w:val="105"/>
                <w:sz w:val="20"/>
                <w:szCs w:val="20"/>
                <w:lang w:val="en-GB"/>
              </w:rPr>
              <w:t xml:space="preserve">.00 </w:t>
            </w:r>
            <w:r w:rsidRPr="00582A03">
              <w:rPr>
                <w:w w:val="105"/>
                <w:sz w:val="20"/>
                <w:szCs w:val="20"/>
                <w:lang w:val="en-GB"/>
              </w:rPr>
              <w:t>x m</w:t>
            </w:r>
            <w:proofErr w:type="gramStart"/>
            <w:r w:rsidR="0055560C" w:rsidRPr="00582A03">
              <w:rPr>
                <w:w w:val="105"/>
                <w:sz w:val="20"/>
                <w:szCs w:val="20"/>
                <w:lang w:val="en-GB"/>
              </w:rPr>
              <w:t xml:space="preserve">²)  </w:t>
            </w:r>
            <w:r w:rsidRPr="00582A03">
              <w:rPr>
                <w:w w:val="105"/>
                <w:sz w:val="20"/>
                <w:szCs w:val="20"/>
                <w:lang w:val="en-GB"/>
              </w:rPr>
              <w:t xml:space="preserve"> </w:t>
            </w:r>
            <w:proofErr w:type="gramEnd"/>
            <w:r w:rsidRPr="00582A03">
              <w:rPr>
                <w:w w:val="105"/>
                <w:sz w:val="20"/>
                <w:szCs w:val="20"/>
                <w:lang w:val="en-GB"/>
              </w:rPr>
              <w:t xml:space="preserve">                     </w:t>
            </w:r>
            <w:r w:rsidR="001559F3">
              <w:rPr>
                <w:w w:val="105"/>
                <w:sz w:val="20"/>
                <w:szCs w:val="20"/>
                <w:lang w:val="en-GB"/>
              </w:rPr>
              <w:t xml:space="preserve">  </w:t>
            </w:r>
            <w:r>
              <w:rPr>
                <w:w w:val="105"/>
                <w:sz w:val="20"/>
                <w:szCs w:val="20"/>
                <w:lang w:val="en-GB"/>
              </w:rPr>
              <w:t xml:space="preserve">  </w:t>
            </w:r>
            <w:r w:rsidRPr="00582A03">
              <w:rPr>
                <w:w w:val="105"/>
                <w:sz w:val="20"/>
                <w:szCs w:val="20"/>
                <w:lang w:val="en-GB"/>
              </w:rPr>
              <w:t>A</w:t>
            </w:r>
            <w:r w:rsidRPr="009F46B3">
              <w:rPr>
                <w:w w:val="105"/>
                <w:sz w:val="20"/>
                <w:szCs w:val="20"/>
                <w:lang w:val="en-US"/>
              </w:rPr>
              <w:t>rea/Size ________</w:t>
            </w:r>
            <w:r w:rsidRPr="009F46B3">
              <w:rPr>
                <w:w w:val="92"/>
                <w:sz w:val="20"/>
                <w:szCs w:val="20"/>
                <w:lang w:val="en-US"/>
              </w:rPr>
              <w:t xml:space="preserve"> </w:t>
            </w:r>
            <w:r w:rsidRPr="00582A03">
              <w:rPr>
                <w:w w:val="105"/>
                <w:sz w:val="20"/>
                <w:szCs w:val="20"/>
                <w:lang w:val="en-GB"/>
              </w:rPr>
              <w:t>m²</w:t>
            </w:r>
            <w:r w:rsidRPr="009F46B3">
              <w:rPr>
                <w:w w:val="92"/>
                <w:sz w:val="20"/>
                <w:szCs w:val="20"/>
                <w:lang w:val="en-US"/>
              </w:rPr>
              <w:t xml:space="preserve">                           </w:t>
            </w:r>
          </w:p>
          <w:p w14:paraId="0917A7D1" w14:textId="77777777" w:rsidR="00705C10" w:rsidRPr="00582A03" w:rsidRDefault="00705C10" w:rsidP="00B91320">
            <w:pPr>
              <w:jc w:val="both"/>
              <w:rPr>
                <w:rFonts w:ascii="Arial" w:hAnsi="Arial" w:cs="Arial"/>
                <w:w w:val="105"/>
                <w:sz w:val="20"/>
                <w:szCs w:val="20"/>
                <w:lang w:val="en-GB"/>
              </w:rPr>
            </w:pPr>
            <w:r w:rsidRPr="009F46B3">
              <w:rPr>
                <w:rFonts w:ascii="Arial" w:hAnsi="Arial" w:cs="Arial"/>
                <w:w w:val="92"/>
                <w:sz w:val="20"/>
                <w:szCs w:val="20"/>
                <w:lang w:val="en-US"/>
              </w:rPr>
              <w:t xml:space="preserve"> </w:t>
            </w:r>
          </w:p>
          <w:p w14:paraId="6B8DABAE" w14:textId="77777777" w:rsidR="00705C10" w:rsidRPr="00582A03" w:rsidRDefault="00705C10" w:rsidP="00B91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4BBD">
              <w:rPr>
                <w:rFonts w:ascii="Arial" w:hAnsi="Arial" w:cs="Arial"/>
                <w:sz w:val="20"/>
                <w:szCs w:val="20"/>
              </w:rPr>
              <w:t xml:space="preserve">Con el siguiente rótulo/ </w:t>
            </w:r>
            <w:proofErr w:type="spellStart"/>
            <w:r w:rsidRPr="00A24BBD">
              <w:rPr>
                <w:rFonts w:ascii="Arial" w:hAnsi="Arial" w:cs="Arial"/>
                <w:sz w:val="20"/>
                <w:szCs w:val="20"/>
              </w:rPr>
              <w:t>Withfollowing</w:t>
            </w:r>
            <w:proofErr w:type="spellEnd"/>
            <w:r w:rsidRPr="00A24BB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24BBD">
              <w:rPr>
                <w:rFonts w:ascii="Arial" w:hAnsi="Arial" w:cs="Arial"/>
                <w:sz w:val="20"/>
                <w:szCs w:val="20"/>
              </w:rPr>
              <w:t>label</w:t>
            </w:r>
            <w:proofErr w:type="spellEnd"/>
            <w:r w:rsidRPr="00A24BBD">
              <w:rPr>
                <w:rFonts w:ascii="Arial" w:hAnsi="Arial" w:cs="Arial"/>
                <w:sz w:val="20"/>
                <w:szCs w:val="20"/>
              </w:rPr>
              <w:t>:_</w:t>
            </w:r>
            <w:proofErr w:type="gramEnd"/>
            <w:r w:rsidRPr="00A24BBD">
              <w:rPr>
                <w:rFonts w:ascii="Arial" w:hAnsi="Arial" w:cs="Arial"/>
                <w:sz w:val="20"/>
                <w:szCs w:val="20"/>
              </w:rPr>
              <w:t>__________________________________</w:t>
            </w:r>
          </w:p>
        </w:tc>
      </w:tr>
      <w:tr w:rsidR="00705C10" w:rsidRPr="00582A03" w14:paraId="4914687E" w14:textId="77777777" w:rsidTr="00DB44ED">
        <w:tc>
          <w:tcPr>
            <w:tcW w:w="2972" w:type="dxa"/>
          </w:tcPr>
          <w:p w14:paraId="5FD509B5" w14:textId="77777777" w:rsidR="00705C10" w:rsidRPr="00582A03" w:rsidRDefault="00705C10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Mobiliarios, equipos y servicios/ </w:t>
            </w: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Furniture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equipment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service</w:t>
            </w:r>
            <w:proofErr w:type="spellEnd"/>
          </w:p>
        </w:tc>
        <w:tc>
          <w:tcPr>
            <w:tcW w:w="992" w:type="dxa"/>
          </w:tcPr>
          <w:p w14:paraId="0AE248B6" w14:textId="77777777" w:rsidR="00705C10" w:rsidRDefault="00705C10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Precio </w:t>
            </w:r>
          </w:p>
          <w:p w14:paraId="260C2D6F" w14:textId="77777777" w:rsidR="00DE2049" w:rsidRPr="00582A03" w:rsidRDefault="00DE2049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MLC</w:t>
            </w:r>
          </w:p>
        </w:tc>
        <w:tc>
          <w:tcPr>
            <w:tcW w:w="851" w:type="dxa"/>
          </w:tcPr>
          <w:p w14:paraId="3C37C175" w14:textId="77777777" w:rsidR="00705C10" w:rsidRPr="00582A03" w:rsidRDefault="00705C10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Cant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gridSpan w:val="3"/>
          </w:tcPr>
          <w:p w14:paraId="42057FF1" w14:textId="77777777" w:rsidR="00705C10" w:rsidRPr="00582A03" w:rsidRDefault="00705C10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Mobiliarios, equipos y servicios/ </w:t>
            </w: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Furniture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equipment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service</w:t>
            </w:r>
            <w:proofErr w:type="spellEnd"/>
          </w:p>
        </w:tc>
        <w:tc>
          <w:tcPr>
            <w:tcW w:w="993" w:type="dxa"/>
          </w:tcPr>
          <w:p w14:paraId="680A239B" w14:textId="77777777" w:rsidR="00705C10" w:rsidRDefault="00705C10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</w:rPr>
              <w:t xml:space="preserve">Precio </w:t>
            </w:r>
          </w:p>
          <w:p w14:paraId="6804D017" w14:textId="77777777" w:rsidR="00DE2049" w:rsidRPr="00582A03" w:rsidRDefault="00DE2049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MLC</w:t>
            </w:r>
          </w:p>
        </w:tc>
        <w:tc>
          <w:tcPr>
            <w:tcW w:w="992" w:type="dxa"/>
          </w:tcPr>
          <w:p w14:paraId="1BAFF9F2" w14:textId="77777777" w:rsidR="00705C10" w:rsidRPr="00582A03" w:rsidRDefault="00705C10" w:rsidP="00B9132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82A03">
              <w:rPr>
                <w:rFonts w:ascii="Arial" w:hAnsi="Arial" w:cs="Arial"/>
                <w:b/>
                <w:sz w:val="20"/>
                <w:szCs w:val="20"/>
              </w:rPr>
              <w:t>Cant</w:t>
            </w:r>
            <w:proofErr w:type="spellEnd"/>
            <w:r w:rsidRPr="00582A0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AA3C59" w:rsidRPr="00582A03" w14:paraId="1CE0CD9C" w14:textId="77777777" w:rsidTr="00DB44ED">
        <w:tc>
          <w:tcPr>
            <w:tcW w:w="2972" w:type="dxa"/>
          </w:tcPr>
          <w:p w14:paraId="2EF990BA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Acreditación de Montaje Modular/ Modular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assembly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accreditation</w:t>
            </w:r>
            <w:proofErr w:type="spellEnd"/>
          </w:p>
        </w:tc>
        <w:tc>
          <w:tcPr>
            <w:tcW w:w="992" w:type="dxa"/>
          </w:tcPr>
          <w:p w14:paraId="3731F913" w14:textId="77777777" w:rsidR="00AA3C59" w:rsidRPr="00582A03" w:rsidRDefault="00AA3C59" w:rsidP="00AA3C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</w:t>
            </w:r>
          </w:p>
        </w:tc>
        <w:tc>
          <w:tcPr>
            <w:tcW w:w="851" w:type="dxa"/>
          </w:tcPr>
          <w:p w14:paraId="132D2F03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47714927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Gabinete/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Cabinet</w:t>
            </w:r>
            <w:proofErr w:type="spellEnd"/>
          </w:p>
        </w:tc>
        <w:tc>
          <w:tcPr>
            <w:tcW w:w="993" w:type="dxa"/>
          </w:tcPr>
          <w:p w14:paraId="60102672" w14:textId="77777777" w:rsidR="00AA3C59" w:rsidRPr="00582A03" w:rsidRDefault="00077B3F" w:rsidP="00AA3C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70.00</w:t>
            </w:r>
          </w:p>
        </w:tc>
        <w:tc>
          <w:tcPr>
            <w:tcW w:w="992" w:type="dxa"/>
          </w:tcPr>
          <w:p w14:paraId="669FD5FA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C59" w:rsidRPr="00582A03" w14:paraId="6316DA87" w14:textId="77777777" w:rsidTr="00DB44ED">
        <w:tc>
          <w:tcPr>
            <w:tcW w:w="2972" w:type="dxa"/>
          </w:tcPr>
          <w:p w14:paraId="773CA1D3" w14:textId="77777777" w:rsidR="00AA3C59" w:rsidRPr="00830B0B" w:rsidRDefault="00DE2049" w:rsidP="00830B0B">
            <w:pPr>
              <w:pStyle w:val="HTMLconformatoprevio"/>
            </w:pPr>
            <w:r>
              <w:rPr>
                <w:rFonts w:ascii="Arial" w:hAnsi="Arial" w:cs="Arial"/>
              </w:rPr>
              <w:t xml:space="preserve">Credenciales adicionales/ </w:t>
            </w:r>
            <w:r w:rsidRPr="00DE2049">
              <w:rPr>
                <w:rFonts w:ascii="Arial" w:hAnsi="Arial" w:cs="Arial"/>
                <w:lang w:val="en"/>
              </w:rPr>
              <w:t>Additional Credentials</w:t>
            </w:r>
          </w:p>
        </w:tc>
        <w:tc>
          <w:tcPr>
            <w:tcW w:w="992" w:type="dxa"/>
          </w:tcPr>
          <w:p w14:paraId="6C1918C8" w14:textId="77777777" w:rsidR="00AA3C59" w:rsidRPr="00582A03" w:rsidRDefault="00DE2049" w:rsidP="00AA3C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</w:t>
            </w:r>
          </w:p>
        </w:tc>
        <w:tc>
          <w:tcPr>
            <w:tcW w:w="851" w:type="dxa"/>
          </w:tcPr>
          <w:p w14:paraId="19D897AF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253FE520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Vitrina de sistema/ </w:t>
            </w:r>
            <w:proofErr w:type="spellStart"/>
            <w:proofErr w:type="gramStart"/>
            <w:r w:rsidRPr="00582A03">
              <w:rPr>
                <w:rFonts w:ascii="Arial" w:hAnsi="Arial" w:cs="Arial"/>
                <w:sz w:val="20"/>
                <w:szCs w:val="20"/>
              </w:rPr>
              <w:t>System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showcase</w:t>
            </w:r>
            <w:proofErr w:type="spellEnd"/>
            <w:proofErr w:type="gramEnd"/>
          </w:p>
        </w:tc>
        <w:tc>
          <w:tcPr>
            <w:tcW w:w="993" w:type="dxa"/>
          </w:tcPr>
          <w:p w14:paraId="1F45BA38" w14:textId="77777777" w:rsidR="00AA3C59" w:rsidRPr="00582A03" w:rsidRDefault="00077B3F" w:rsidP="00AA3C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130.00</w:t>
            </w:r>
          </w:p>
        </w:tc>
        <w:tc>
          <w:tcPr>
            <w:tcW w:w="992" w:type="dxa"/>
          </w:tcPr>
          <w:p w14:paraId="5105B5A8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C59" w:rsidRPr="00582A03" w14:paraId="150CF7F2" w14:textId="77777777" w:rsidTr="00DB44ED">
        <w:tc>
          <w:tcPr>
            <w:tcW w:w="2972" w:type="dxa"/>
          </w:tcPr>
          <w:p w14:paraId="7ECA477A" w14:textId="77777777" w:rsidR="00AA3C59" w:rsidRPr="00582A03" w:rsidRDefault="00DE2049" w:rsidP="00DE2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Invitaciones diarias </w:t>
            </w:r>
            <w:r w:rsidR="00AA3C59" w:rsidRPr="00582A03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spellStart"/>
            <w:r w:rsidR="00AA3C59" w:rsidRPr="00582A03">
              <w:rPr>
                <w:rFonts w:ascii="Arial" w:hAnsi="Arial" w:cs="Arial"/>
                <w:sz w:val="20"/>
                <w:szCs w:val="20"/>
              </w:rPr>
              <w:t>invitations</w:t>
            </w:r>
            <w:proofErr w:type="spellEnd"/>
            <w:r w:rsidR="00AA3C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A3C59">
              <w:rPr>
                <w:rFonts w:ascii="Arial" w:hAnsi="Arial" w:cs="Arial"/>
                <w:sz w:val="20"/>
                <w:szCs w:val="20"/>
              </w:rPr>
              <w:t>daily</w:t>
            </w:r>
            <w:proofErr w:type="spellEnd"/>
          </w:p>
        </w:tc>
        <w:tc>
          <w:tcPr>
            <w:tcW w:w="992" w:type="dxa"/>
          </w:tcPr>
          <w:p w14:paraId="31251CBD" w14:textId="77777777" w:rsidR="00AA3C59" w:rsidRPr="00A15FEA" w:rsidRDefault="00AA3C59" w:rsidP="00AA3C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</w:t>
            </w:r>
          </w:p>
        </w:tc>
        <w:tc>
          <w:tcPr>
            <w:tcW w:w="851" w:type="dxa"/>
          </w:tcPr>
          <w:p w14:paraId="77CC5D97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762F6F60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Vitrina de cristal/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Glass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cabinet</w:t>
            </w:r>
            <w:proofErr w:type="spellEnd"/>
          </w:p>
        </w:tc>
        <w:tc>
          <w:tcPr>
            <w:tcW w:w="993" w:type="dxa"/>
          </w:tcPr>
          <w:p w14:paraId="14D0AA17" w14:textId="77777777" w:rsidR="00AA3C59" w:rsidRPr="00582A03" w:rsidRDefault="00077B3F" w:rsidP="00AA3C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992" w:type="dxa"/>
          </w:tcPr>
          <w:p w14:paraId="241A03B5" w14:textId="77777777" w:rsidR="00AA3C59" w:rsidRPr="00582A03" w:rsidRDefault="00AA3C59" w:rsidP="00AA3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3E8" w:rsidRPr="00582A03" w14:paraId="48FC362C" w14:textId="77777777" w:rsidTr="00DB44ED">
        <w:tc>
          <w:tcPr>
            <w:tcW w:w="2972" w:type="dxa"/>
          </w:tcPr>
          <w:p w14:paraId="2D90B371" w14:textId="77777777" w:rsidR="006753E8" w:rsidRPr="009F46B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Montaje especial a partir de 2.50 m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9F46B3">
              <w:rPr>
                <w:rFonts w:ascii="Arial" w:hAnsi="Arial" w:cs="Arial"/>
                <w:w w:val="105"/>
                <w:sz w:val="20"/>
                <w:szCs w:val="20"/>
              </w:rPr>
              <w:t xml:space="preserve"> m²</w:t>
            </w:r>
          </w:p>
        </w:tc>
        <w:tc>
          <w:tcPr>
            <w:tcW w:w="992" w:type="dxa"/>
          </w:tcPr>
          <w:p w14:paraId="2340B631" w14:textId="77777777" w:rsidR="006753E8" w:rsidRPr="00582A03" w:rsidRDefault="006753E8" w:rsidP="006753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104.00</w:t>
            </w:r>
          </w:p>
        </w:tc>
        <w:tc>
          <w:tcPr>
            <w:tcW w:w="851" w:type="dxa"/>
          </w:tcPr>
          <w:p w14:paraId="049A3BDD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2BF73A65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Mostrador 0.50x1/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Counter</w:t>
            </w:r>
            <w:proofErr w:type="spellEnd"/>
          </w:p>
        </w:tc>
        <w:tc>
          <w:tcPr>
            <w:tcW w:w="993" w:type="dxa"/>
          </w:tcPr>
          <w:p w14:paraId="4687F581" w14:textId="77777777" w:rsidR="006753E8" w:rsidRPr="00582A03" w:rsidRDefault="00077B3F" w:rsidP="006753E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80.00</w:t>
            </w:r>
          </w:p>
        </w:tc>
        <w:tc>
          <w:tcPr>
            <w:tcW w:w="992" w:type="dxa"/>
          </w:tcPr>
          <w:p w14:paraId="68E23445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3E8" w:rsidRPr="00582A03" w14:paraId="6C472609" w14:textId="77777777" w:rsidTr="00DB44ED">
        <w:tc>
          <w:tcPr>
            <w:tcW w:w="2972" w:type="dxa"/>
          </w:tcPr>
          <w:p w14:paraId="0EB72089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Montaje especial abajo m²/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Special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assembly</w:t>
            </w:r>
            <w:proofErr w:type="spellEnd"/>
          </w:p>
        </w:tc>
        <w:tc>
          <w:tcPr>
            <w:tcW w:w="992" w:type="dxa"/>
          </w:tcPr>
          <w:p w14:paraId="2267E67D" w14:textId="77777777" w:rsidR="006753E8" w:rsidRPr="00582A03" w:rsidRDefault="006753E8" w:rsidP="006753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</w:t>
            </w:r>
          </w:p>
        </w:tc>
        <w:tc>
          <w:tcPr>
            <w:tcW w:w="851" w:type="dxa"/>
          </w:tcPr>
          <w:p w14:paraId="0701FE2A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72803FEF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Repisa/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Shelf</w:t>
            </w:r>
            <w:proofErr w:type="spellEnd"/>
          </w:p>
        </w:tc>
        <w:tc>
          <w:tcPr>
            <w:tcW w:w="993" w:type="dxa"/>
          </w:tcPr>
          <w:p w14:paraId="3D21BA3F" w14:textId="77777777" w:rsidR="006753E8" w:rsidRPr="00582A03" w:rsidRDefault="00077B3F" w:rsidP="006753E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</w:t>
            </w:r>
          </w:p>
        </w:tc>
        <w:tc>
          <w:tcPr>
            <w:tcW w:w="992" w:type="dxa"/>
          </w:tcPr>
          <w:p w14:paraId="51F2D7A1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3E8" w:rsidRPr="00582A03" w14:paraId="704FFD47" w14:textId="77777777" w:rsidTr="00DB44ED">
        <w:tc>
          <w:tcPr>
            <w:tcW w:w="2972" w:type="dxa"/>
          </w:tcPr>
          <w:p w14:paraId="008B0C5A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Columnas 5.0 /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columns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5.0</w:t>
            </w:r>
          </w:p>
        </w:tc>
        <w:tc>
          <w:tcPr>
            <w:tcW w:w="992" w:type="dxa"/>
          </w:tcPr>
          <w:p w14:paraId="71658D84" w14:textId="77777777" w:rsidR="006753E8" w:rsidRPr="00582A03" w:rsidRDefault="006753E8" w:rsidP="006753E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851" w:type="dxa"/>
          </w:tcPr>
          <w:p w14:paraId="5FF30354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08D394FF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Refrigerador/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Refrigerator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14:paraId="3807A832" w14:textId="77777777" w:rsidR="006753E8" w:rsidRPr="00582A03" w:rsidRDefault="00077B3F" w:rsidP="006753E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992" w:type="dxa"/>
          </w:tcPr>
          <w:p w14:paraId="18CC4A6D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3E8" w:rsidRPr="00582A03" w14:paraId="56D0BA2F" w14:textId="77777777" w:rsidTr="00DB44ED">
        <w:tc>
          <w:tcPr>
            <w:tcW w:w="2972" w:type="dxa"/>
          </w:tcPr>
          <w:p w14:paraId="47B48A26" w14:textId="33A1B321" w:rsidR="006753E8" w:rsidRPr="009F46B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gram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Puerta  de</w:t>
            </w:r>
            <w:proofErr w:type="gram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9F46B3" w:rsidRPr="00582A03">
              <w:rPr>
                <w:rFonts w:ascii="Arial" w:hAnsi="Arial" w:cs="Arial"/>
                <w:sz w:val="20"/>
                <w:szCs w:val="20"/>
                <w:lang w:val="en-GB"/>
              </w:rPr>
              <w:t>Corredera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US"/>
              </w:rPr>
              <w:t>Silding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door for closet</w:t>
            </w:r>
          </w:p>
        </w:tc>
        <w:tc>
          <w:tcPr>
            <w:tcW w:w="992" w:type="dxa"/>
          </w:tcPr>
          <w:p w14:paraId="7424A94C" w14:textId="77777777" w:rsidR="006753E8" w:rsidRPr="0055560C" w:rsidRDefault="006753E8" w:rsidP="006753E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560C">
              <w:rPr>
                <w:rFonts w:ascii="Arial" w:hAnsi="Arial" w:cs="Arial"/>
                <w:sz w:val="20"/>
                <w:szCs w:val="20"/>
              </w:rPr>
              <w:t>70.00</w:t>
            </w:r>
          </w:p>
        </w:tc>
        <w:tc>
          <w:tcPr>
            <w:tcW w:w="851" w:type="dxa"/>
          </w:tcPr>
          <w:p w14:paraId="3D7FAC1D" w14:textId="77777777" w:rsidR="006753E8" w:rsidRDefault="006753E8" w:rsidP="006753E8"/>
        </w:tc>
        <w:tc>
          <w:tcPr>
            <w:tcW w:w="3118" w:type="dxa"/>
            <w:gridSpan w:val="3"/>
          </w:tcPr>
          <w:p w14:paraId="65FAB6C4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Nevera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Expositora 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proofErr w:type="gramEnd"/>
            <w:r w:rsidRPr="00582A03">
              <w:rPr>
                <w:rFonts w:ascii="Arial" w:hAnsi="Arial" w:cs="Arial"/>
                <w:sz w:val="20"/>
                <w:szCs w:val="20"/>
              </w:rPr>
              <w:t>Frezeer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14:paraId="5E425C10" w14:textId="77777777" w:rsidR="006753E8" w:rsidRPr="00582A03" w:rsidRDefault="00077B3F" w:rsidP="006753E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992" w:type="dxa"/>
          </w:tcPr>
          <w:p w14:paraId="32D2AA01" w14:textId="77777777" w:rsidR="006753E8" w:rsidRPr="00582A03" w:rsidRDefault="006753E8" w:rsidP="006753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B0B" w:rsidRPr="00582A03" w14:paraId="76BD312D" w14:textId="77777777" w:rsidTr="00DB44ED">
        <w:tc>
          <w:tcPr>
            <w:tcW w:w="2972" w:type="dxa"/>
          </w:tcPr>
          <w:p w14:paraId="20838467" w14:textId="77777777" w:rsidR="00830B0B" w:rsidRPr="00582A03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Servicio de montaje de alfombra en stand </w:t>
            </w:r>
            <w:r w:rsidRPr="009F46B3">
              <w:rPr>
                <w:rFonts w:ascii="Arial" w:hAnsi="Arial" w:cs="Arial"/>
                <w:w w:val="105"/>
                <w:sz w:val="20"/>
                <w:szCs w:val="20"/>
              </w:rPr>
              <w:t>m²/</w:t>
            </w:r>
            <w:proofErr w:type="spellStart"/>
            <w:r w:rsidRPr="009F46B3">
              <w:rPr>
                <w:rFonts w:ascii="Arial" w:hAnsi="Arial" w:cs="Arial"/>
                <w:w w:val="105"/>
                <w:sz w:val="20"/>
                <w:szCs w:val="20"/>
              </w:rPr>
              <w:t>Carpet</w:t>
            </w:r>
            <w:proofErr w:type="spellEnd"/>
            <w:r w:rsidRPr="009F46B3">
              <w:rPr>
                <w:rFonts w:ascii="Arial" w:hAnsi="Arial" w:cs="Arial"/>
                <w:w w:val="105"/>
                <w:sz w:val="20"/>
                <w:szCs w:val="20"/>
              </w:rPr>
              <w:t xml:space="preserve"> Mount</w:t>
            </w:r>
          </w:p>
        </w:tc>
        <w:tc>
          <w:tcPr>
            <w:tcW w:w="992" w:type="dxa"/>
          </w:tcPr>
          <w:p w14:paraId="707B2966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55560C">
              <w:rPr>
                <w:rFonts w:ascii="Arial" w:hAnsi="Arial" w:cs="Arial"/>
                <w:sz w:val="20"/>
                <w:szCs w:val="20"/>
              </w:rPr>
              <w:t>9.00</w:t>
            </w:r>
            <w:bookmarkEnd w:id="0"/>
          </w:p>
        </w:tc>
        <w:tc>
          <w:tcPr>
            <w:tcW w:w="851" w:type="dxa"/>
          </w:tcPr>
          <w:p w14:paraId="3FF020EC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7A2BC2BD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Montaje de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Carpa 10x10</w:t>
            </w:r>
            <w:r>
              <w:rPr>
                <w:rFonts w:ascii="Arial" w:hAnsi="Arial" w:cs="Arial"/>
                <w:sz w:val="20"/>
                <w:szCs w:val="20"/>
              </w:rPr>
              <w:t xml:space="preserve"> (u/día)</w:t>
            </w:r>
          </w:p>
        </w:tc>
        <w:tc>
          <w:tcPr>
            <w:tcW w:w="993" w:type="dxa"/>
          </w:tcPr>
          <w:p w14:paraId="7BDAD806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700.00</w:t>
            </w:r>
          </w:p>
        </w:tc>
        <w:tc>
          <w:tcPr>
            <w:tcW w:w="992" w:type="dxa"/>
          </w:tcPr>
          <w:p w14:paraId="159E58B1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B0B" w:rsidRPr="00582A03" w14:paraId="74A0CA28" w14:textId="77777777" w:rsidTr="00DB44ED">
        <w:tc>
          <w:tcPr>
            <w:tcW w:w="2972" w:type="dxa"/>
          </w:tcPr>
          <w:p w14:paraId="53147200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82A03">
              <w:rPr>
                <w:rFonts w:ascii="Arial" w:hAnsi="Arial" w:cs="Arial"/>
                <w:sz w:val="20"/>
                <w:szCs w:val="20"/>
              </w:rPr>
              <w:t>Puerta  de</w:t>
            </w:r>
            <w:proofErr w:type="gramEnd"/>
            <w:r w:rsidRPr="00582A03">
              <w:rPr>
                <w:rFonts w:ascii="Arial" w:hAnsi="Arial" w:cs="Arial"/>
                <w:sz w:val="20"/>
                <w:szCs w:val="20"/>
              </w:rPr>
              <w:t xml:space="preserve"> hoja/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Door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closet</w:t>
            </w:r>
          </w:p>
        </w:tc>
        <w:tc>
          <w:tcPr>
            <w:tcW w:w="992" w:type="dxa"/>
          </w:tcPr>
          <w:p w14:paraId="52663E25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</w:t>
            </w:r>
          </w:p>
        </w:tc>
        <w:tc>
          <w:tcPr>
            <w:tcW w:w="851" w:type="dxa"/>
          </w:tcPr>
          <w:p w14:paraId="376AEA9B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1BB71BFF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Montaje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de carpa 6x6</w:t>
            </w:r>
            <w:r>
              <w:rPr>
                <w:rFonts w:ascii="Arial" w:hAnsi="Arial" w:cs="Arial"/>
                <w:sz w:val="20"/>
                <w:szCs w:val="20"/>
              </w:rPr>
              <w:t xml:space="preserve"> (u/día)</w:t>
            </w:r>
          </w:p>
        </w:tc>
        <w:tc>
          <w:tcPr>
            <w:tcW w:w="993" w:type="dxa"/>
          </w:tcPr>
          <w:p w14:paraId="5AB9B763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500.00</w:t>
            </w:r>
          </w:p>
        </w:tc>
        <w:tc>
          <w:tcPr>
            <w:tcW w:w="992" w:type="dxa"/>
          </w:tcPr>
          <w:p w14:paraId="21BD422F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B0B" w:rsidRPr="00582A03" w14:paraId="7DA33DB2" w14:textId="77777777" w:rsidTr="00DB44ED">
        <w:trPr>
          <w:trHeight w:val="257"/>
        </w:trPr>
        <w:tc>
          <w:tcPr>
            <w:tcW w:w="2972" w:type="dxa"/>
          </w:tcPr>
          <w:p w14:paraId="57784C80" w14:textId="77777777" w:rsidR="00830B0B" w:rsidRPr="00582A03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Paneles adicionales/</w:t>
            </w:r>
            <w:r w:rsidRPr="00582A03">
              <w:rPr>
                <w:rFonts w:ascii="Arial" w:hAnsi="Arial" w:cs="Arial"/>
                <w:sz w:val="20"/>
                <w:szCs w:val="20"/>
                <w:lang w:val="en-US"/>
              </w:rPr>
              <w:t>Additional partitions</w:t>
            </w:r>
          </w:p>
        </w:tc>
        <w:tc>
          <w:tcPr>
            <w:tcW w:w="992" w:type="dxa"/>
          </w:tcPr>
          <w:p w14:paraId="3D1BC0F6" w14:textId="77777777" w:rsidR="00830B0B" w:rsidRPr="00E05317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30.00</w:t>
            </w:r>
          </w:p>
        </w:tc>
        <w:tc>
          <w:tcPr>
            <w:tcW w:w="851" w:type="dxa"/>
          </w:tcPr>
          <w:p w14:paraId="6CC67DDF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15D7D26B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Mueble para Tv y Video/ TV and video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cabinet</w:t>
            </w:r>
            <w:proofErr w:type="spellEnd"/>
          </w:p>
        </w:tc>
        <w:tc>
          <w:tcPr>
            <w:tcW w:w="993" w:type="dxa"/>
          </w:tcPr>
          <w:p w14:paraId="13B016D6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33.00</w:t>
            </w:r>
          </w:p>
        </w:tc>
        <w:tc>
          <w:tcPr>
            <w:tcW w:w="992" w:type="dxa"/>
          </w:tcPr>
          <w:p w14:paraId="6568B98D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B0B" w:rsidRPr="00582A03" w14:paraId="5C7AA9DF" w14:textId="77777777" w:rsidTr="00DB44ED">
        <w:tc>
          <w:tcPr>
            <w:tcW w:w="2972" w:type="dxa"/>
          </w:tcPr>
          <w:p w14:paraId="7A82CFF2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Servicio de Parqueo/ Parking</w:t>
            </w:r>
            <w:r>
              <w:rPr>
                <w:rFonts w:ascii="Arial" w:hAnsi="Arial" w:cs="Arial"/>
                <w:sz w:val="20"/>
                <w:szCs w:val="20"/>
              </w:rPr>
              <w:t xml:space="preserve"> (u/día)</w:t>
            </w:r>
          </w:p>
        </w:tc>
        <w:tc>
          <w:tcPr>
            <w:tcW w:w="992" w:type="dxa"/>
            <w:shd w:val="clear" w:color="auto" w:fill="auto"/>
          </w:tcPr>
          <w:p w14:paraId="0770618A" w14:textId="77777777" w:rsidR="00830B0B" w:rsidRPr="00FA1099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5560C">
              <w:rPr>
                <w:rFonts w:ascii="Arial" w:hAnsi="Arial" w:cs="Arial"/>
                <w:sz w:val="20"/>
                <w:szCs w:val="20"/>
              </w:rPr>
              <w:t>20.00</w:t>
            </w:r>
          </w:p>
        </w:tc>
        <w:tc>
          <w:tcPr>
            <w:tcW w:w="851" w:type="dxa"/>
          </w:tcPr>
          <w:p w14:paraId="7D5AB0E3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1B40F8CA" w14:textId="77777777" w:rsidR="00830B0B" w:rsidRPr="00582A03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Alquiler mesa para computadora/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Computer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table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rental</w:t>
            </w:r>
            <w:proofErr w:type="spellEnd"/>
          </w:p>
        </w:tc>
        <w:tc>
          <w:tcPr>
            <w:tcW w:w="993" w:type="dxa"/>
          </w:tcPr>
          <w:p w14:paraId="26952ED5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41.00</w:t>
            </w:r>
          </w:p>
        </w:tc>
        <w:tc>
          <w:tcPr>
            <w:tcW w:w="992" w:type="dxa"/>
          </w:tcPr>
          <w:p w14:paraId="443265DD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2FD" w:rsidRPr="00582A03" w14:paraId="5716F819" w14:textId="77777777" w:rsidTr="00DB44ED">
        <w:tc>
          <w:tcPr>
            <w:tcW w:w="2972" w:type="dxa"/>
          </w:tcPr>
          <w:p w14:paraId="68D3C100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Plataforma de sistema M</w:t>
            </w:r>
            <w:r w:rsidRPr="00582A0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System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Platform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14:paraId="1EA019E8" w14:textId="77777777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70.00</w:t>
            </w:r>
          </w:p>
        </w:tc>
        <w:tc>
          <w:tcPr>
            <w:tcW w:w="851" w:type="dxa"/>
          </w:tcPr>
          <w:p w14:paraId="7F0EAB40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70CCAB83" w14:textId="38863847" w:rsidR="007472FD" w:rsidRPr="00582A03" w:rsidRDefault="007472FD" w:rsidP="007472FD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Tomacorriente/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Electrical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outlet</w:t>
            </w:r>
          </w:p>
        </w:tc>
        <w:tc>
          <w:tcPr>
            <w:tcW w:w="993" w:type="dxa"/>
          </w:tcPr>
          <w:p w14:paraId="76DCA4C4" w14:textId="1029BC76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560C">
              <w:rPr>
                <w:rFonts w:ascii="Arial" w:hAnsi="Arial" w:cs="Arial"/>
                <w:sz w:val="20"/>
                <w:szCs w:val="20"/>
              </w:rPr>
              <w:t>7.00</w:t>
            </w:r>
          </w:p>
        </w:tc>
        <w:tc>
          <w:tcPr>
            <w:tcW w:w="992" w:type="dxa"/>
          </w:tcPr>
          <w:p w14:paraId="09A9EDDD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2FD" w:rsidRPr="00582A03" w14:paraId="5EA9D8B6" w14:textId="77777777" w:rsidTr="00DB44ED">
        <w:tc>
          <w:tcPr>
            <w:tcW w:w="2972" w:type="dxa"/>
          </w:tcPr>
          <w:p w14:paraId="2738B57E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Plataforma de madera M</w:t>
            </w:r>
            <w:r w:rsidRPr="00582A0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/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Wooden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Platform</w:t>
            </w:r>
            <w:proofErr w:type="spellEnd"/>
          </w:p>
        </w:tc>
        <w:tc>
          <w:tcPr>
            <w:tcW w:w="992" w:type="dxa"/>
          </w:tcPr>
          <w:p w14:paraId="45977784" w14:textId="77777777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60.00</w:t>
            </w:r>
          </w:p>
        </w:tc>
        <w:tc>
          <w:tcPr>
            <w:tcW w:w="851" w:type="dxa"/>
          </w:tcPr>
          <w:p w14:paraId="5ED0ED80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10342C95" w14:textId="3AD8E7CF" w:rsidR="007472FD" w:rsidRPr="00582A03" w:rsidRDefault="007472FD" w:rsidP="007472FD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Mesa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82A03">
              <w:rPr>
                <w:rFonts w:ascii="Arial" w:hAnsi="Arial" w:cs="Arial"/>
                <w:sz w:val="20"/>
                <w:szCs w:val="20"/>
              </w:rPr>
              <w:t xml:space="preserve"> / table </w:t>
            </w:r>
          </w:p>
        </w:tc>
        <w:tc>
          <w:tcPr>
            <w:tcW w:w="993" w:type="dxa"/>
          </w:tcPr>
          <w:p w14:paraId="3C9F04E1" w14:textId="299539FA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45.00</w:t>
            </w:r>
          </w:p>
        </w:tc>
        <w:tc>
          <w:tcPr>
            <w:tcW w:w="992" w:type="dxa"/>
          </w:tcPr>
          <w:p w14:paraId="3B8B00C8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2FD" w:rsidRPr="00582A03" w14:paraId="7268B371" w14:textId="77777777" w:rsidTr="00DB44ED">
        <w:tc>
          <w:tcPr>
            <w:tcW w:w="2972" w:type="dxa"/>
          </w:tcPr>
          <w:p w14:paraId="34EBB913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Televisor/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</w:rPr>
              <w:t>Television</w:t>
            </w:r>
            <w:proofErr w:type="spellEnd"/>
          </w:p>
        </w:tc>
        <w:tc>
          <w:tcPr>
            <w:tcW w:w="992" w:type="dxa"/>
          </w:tcPr>
          <w:p w14:paraId="5227EA83" w14:textId="77777777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250.00</w:t>
            </w:r>
          </w:p>
        </w:tc>
        <w:tc>
          <w:tcPr>
            <w:tcW w:w="851" w:type="dxa"/>
          </w:tcPr>
          <w:p w14:paraId="605C90E9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5A301502" w14:textId="476A512B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Jardiner</w:t>
            </w:r>
            <w:r w:rsidRPr="00582A03">
              <w:rPr>
                <w:rFonts w:ascii="Arial" w:hAnsi="Arial" w:cs="Arial"/>
                <w:sz w:val="20"/>
                <w:szCs w:val="20"/>
              </w:rPr>
              <w:t>a M</w:t>
            </w:r>
            <w:r w:rsidRPr="00582A0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3" w:type="dxa"/>
          </w:tcPr>
          <w:p w14:paraId="01A2C9D1" w14:textId="4DFF333C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992" w:type="dxa"/>
          </w:tcPr>
          <w:p w14:paraId="5D251377" w14:textId="77777777" w:rsidR="007472FD" w:rsidRPr="00582A03" w:rsidRDefault="007472FD" w:rsidP="007472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2FD" w:rsidRPr="00582A03" w14:paraId="35A1EF5A" w14:textId="77777777" w:rsidTr="00DB44ED">
        <w:tc>
          <w:tcPr>
            <w:tcW w:w="2972" w:type="dxa"/>
          </w:tcPr>
          <w:p w14:paraId="35B8DAFB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Ventilad</w:t>
            </w:r>
            <w:r w:rsidRPr="00582A03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582A03">
              <w:rPr>
                <w:rFonts w:ascii="Arial" w:hAnsi="Arial" w:cs="Arial"/>
                <w:sz w:val="20"/>
                <w:szCs w:val="20"/>
              </w:rPr>
              <w:t>/Fan</w:t>
            </w:r>
          </w:p>
        </w:tc>
        <w:tc>
          <w:tcPr>
            <w:tcW w:w="992" w:type="dxa"/>
          </w:tcPr>
          <w:p w14:paraId="0FB59C70" w14:textId="77777777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25.00</w:t>
            </w:r>
          </w:p>
        </w:tc>
        <w:tc>
          <w:tcPr>
            <w:tcW w:w="851" w:type="dxa"/>
          </w:tcPr>
          <w:p w14:paraId="453F3294" w14:textId="77777777" w:rsidR="007472FD" w:rsidRPr="00582A03" w:rsidRDefault="007472FD" w:rsidP="00747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248432F5" w14:textId="665FDE37" w:rsidR="007472FD" w:rsidRPr="00582A03" w:rsidRDefault="007472FD" w:rsidP="007472FD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Dados de madera 75 cm</w:t>
            </w:r>
          </w:p>
        </w:tc>
        <w:tc>
          <w:tcPr>
            <w:tcW w:w="993" w:type="dxa"/>
          </w:tcPr>
          <w:p w14:paraId="7EA396A6" w14:textId="626A1969" w:rsidR="007472FD" w:rsidRPr="00582A03" w:rsidRDefault="007472FD" w:rsidP="007472F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20.00</w:t>
            </w:r>
          </w:p>
        </w:tc>
        <w:tc>
          <w:tcPr>
            <w:tcW w:w="992" w:type="dxa"/>
          </w:tcPr>
          <w:p w14:paraId="64D7609A" w14:textId="77777777" w:rsidR="007472FD" w:rsidRPr="00582A03" w:rsidRDefault="007472FD" w:rsidP="007472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B0B" w:rsidRPr="00582A03" w14:paraId="1FA5B386" w14:textId="77777777" w:rsidTr="00DB44ED">
        <w:tc>
          <w:tcPr>
            <w:tcW w:w="2972" w:type="dxa"/>
          </w:tcPr>
          <w:p w14:paraId="20682FC1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Spot Light </w:t>
            </w:r>
          </w:p>
        </w:tc>
        <w:tc>
          <w:tcPr>
            <w:tcW w:w="992" w:type="dxa"/>
          </w:tcPr>
          <w:p w14:paraId="57FCD3B5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851" w:type="dxa"/>
          </w:tcPr>
          <w:p w14:paraId="1952A35E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</w:tcPr>
          <w:p w14:paraId="1252141C" w14:textId="74866AEE" w:rsidR="00830B0B" w:rsidRPr="00582A03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71DA2A2B" w14:textId="1B5DB21B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90B612" w14:textId="77777777" w:rsidR="00830B0B" w:rsidRPr="00582A03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B0B" w:rsidRPr="00582A03" w14:paraId="7F59E8DE" w14:textId="77777777" w:rsidTr="007472FD">
        <w:tc>
          <w:tcPr>
            <w:tcW w:w="2972" w:type="dxa"/>
          </w:tcPr>
          <w:p w14:paraId="32E4CD22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Sillas plásticas</w:t>
            </w:r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/plastic chairs</w:t>
            </w:r>
          </w:p>
        </w:tc>
        <w:tc>
          <w:tcPr>
            <w:tcW w:w="992" w:type="dxa"/>
          </w:tcPr>
          <w:p w14:paraId="0E9E66B3" w14:textId="77777777" w:rsidR="00830B0B" w:rsidRPr="00582A03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851" w:type="dxa"/>
          </w:tcPr>
          <w:p w14:paraId="6DD6903B" w14:textId="77777777" w:rsidR="00830B0B" w:rsidRPr="00582A03" w:rsidRDefault="00830B0B" w:rsidP="00830B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shd w:val="clear" w:color="auto" w:fill="auto"/>
          </w:tcPr>
          <w:p w14:paraId="5B6811E8" w14:textId="317579B8" w:rsidR="00830B0B" w:rsidRPr="00DB44ED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283CF77" w14:textId="02CB6057" w:rsidR="00830B0B" w:rsidRPr="00DB44ED" w:rsidRDefault="00830B0B" w:rsidP="00830B0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BAEE6F" w14:textId="77777777" w:rsidR="00830B0B" w:rsidRPr="00582A03" w:rsidRDefault="00830B0B" w:rsidP="00830B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4796F8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92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257"/>
        <w:gridCol w:w="256"/>
        <w:gridCol w:w="180"/>
      </w:tblGrid>
      <w:tr w:rsidR="00705C10" w:rsidRPr="00582A03" w14:paraId="3A166B03" w14:textId="77777777" w:rsidTr="00735CEE">
        <w:trPr>
          <w:trHeight w:val="530"/>
        </w:trPr>
        <w:tc>
          <w:tcPr>
            <w:tcW w:w="9990" w:type="dxa"/>
            <w:gridSpan w:val="39"/>
          </w:tcPr>
          <w:p w14:paraId="5077678F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  <w:lang w:val="en-GB"/>
              </w:rPr>
              <w:t>LINEA DE PRODUCTOS/PRODUCTS</w:t>
            </w:r>
          </w:p>
          <w:p w14:paraId="0FCCAD06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Presentamos los siguientes productos</w:t>
            </w:r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/we will exhibit the following products:</w:t>
            </w:r>
          </w:p>
        </w:tc>
      </w:tr>
      <w:tr w:rsidR="00705C10" w:rsidRPr="00582A03" w14:paraId="676469EE" w14:textId="77777777" w:rsidTr="00735CEE">
        <w:trPr>
          <w:trHeight w:val="225"/>
        </w:trPr>
        <w:tc>
          <w:tcPr>
            <w:tcW w:w="9990" w:type="dxa"/>
            <w:gridSpan w:val="39"/>
          </w:tcPr>
          <w:p w14:paraId="091435E6" w14:textId="77777777" w:rsidR="00705C10" w:rsidRPr="00582A03" w:rsidRDefault="00705C10" w:rsidP="00B91320">
            <w:pPr>
              <w:ind w:left="-5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59B3B237" w14:textId="77777777" w:rsidTr="00735CEE">
        <w:trPr>
          <w:trHeight w:val="300"/>
        </w:trPr>
        <w:tc>
          <w:tcPr>
            <w:tcW w:w="9990" w:type="dxa"/>
            <w:gridSpan w:val="39"/>
          </w:tcPr>
          <w:p w14:paraId="1240C434" w14:textId="77777777" w:rsidR="00705C10" w:rsidRPr="00582A03" w:rsidRDefault="00705C10" w:rsidP="00B91320">
            <w:pPr>
              <w:ind w:left="-5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7C302AE5" w14:textId="77777777" w:rsidTr="00735CEE">
        <w:trPr>
          <w:trHeight w:val="180"/>
        </w:trPr>
        <w:tc>
          <w:tcPr>
            <w:tcW w:w="9990" w:type="dxa"/>
            <w:gridSpan w:val="39"/>
          </w:tcPr>
          <w:p w14:paraId="5DC8D214" w14:textId="77777777" w:rsidR="00705C10" w:rsidRPr="00582A03" w:rsidRDefault="00705C10" w:rsidP="00B91320">
            <w:pPr>
              <w:ind w:left="-5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664B10DA" w14:textId="77777777" w:rsidTr="00735CEE">
        <w:trPr>
          <w:trHeight w:val="255"/>
        </w:trPr>
        <w:tc>
          <w:tcPr>
            <w:tcW w:w="9990" w:type="dxa"/>
            <w:gridSpan w:val="39"/>
          </w:tcPr>
          <w:p w14:paraId="5EEA8707" w14:textId="77777777" w:rsidR="00705C10" w:rsidRPr="00582A03" w:rsidRDefault="00705C10" w:rsidP="00B91320">
            <w:pPr>
              <w:ind w:left="-5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688526E5" w14:textId="77777777" w:rsidTr="00735CEE">
        <w:trPr>
          <w:trHeight w:val="135"/>
        </w:trPr>
        <w:tc>
          <w:tcPr>
            <w:tcW w:w="9990" w:type="dxa"/>
            <w:gridSpan w:val="39"/>
          </w:tcPr>
          <w:p w14:paraId="68D257F4" w14:textId="77777777" w:rsidR="00705C10" w:rsidRPr="00582A03" w:rsidRDefault="00705C10" w:rsidP="00B91320">
            <w:pPr>
              <w:ind w:left="-5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37C324AF" w14:textId="77777777" w:rsidTr="00735CEE">
        <w:trPr>
          <w:trHeight w:val="210"/>
        </w:trPr>
        <w:tc>
          <w:tcPr>
            <w:tcW w:w="9990" w:type="dxa"/>
            <w:gridSpan w:val="39"/>
          </w:tcPr>
          <w:p w14:paraId="573217AD" w14:textId="77777777" w:rsidR="00705C10" w:rsidRPr="00582A03" w:rsidRDefault="00705C10" w:rsidP="00B91320">
            <w:pPr>
              <w:ind w:left="-54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7B397BAF" w14:textId="77777777" w:rsidTr="00735CEE">
        <w:trPr>
          <w:trHeight w:val="225"/>
        </w:trPr>
        <w:tc>
          <w:tcPr>
            <w:tcW w:w="9990" w:type="dxa"/>
            <w:gridSpan w:val="39"/>
          </w:tcPr>
          <w:p w14:paraId="5463296F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40524625" w14:textId="77777777" w:rsidTr="00735CEE">
        <w:trPr>
          <w:trHeight w:val="225"/>
        </w:trPr>
        <w:tc>
          <w:tcPr>
            <w:tcW w:w="9990" w:type="dxa"/>
            <w:gridSpan w:val="39"/>
          </w:tcPr>
          <w:p w14:paraId="674AEC25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24EE589D" w14:textId="77777777" w:rsidTr="00735CEE">
        <w:trPr>
          <w:trHeight w:val="225"/>
        </w:trPr>
        <w:tc>
          <w:tcPr>
            <w:tcW w:w="9990" w:type="dxa"/>
            <w:gridSpan w:val="39"/>
          </w:tcPr>
          <w:p w14:paraId="2F59D933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78E35C06" w14:textId="77777777" w:rsidTr="00735CEE">
        <w:trPr>
          <w:trHeight w:val="225"/>
        </w:trPr>
        <w:tc>
          <w:tcPr>
            <w:tcW w:w="9990" w:type="dxa"/>
            <w:gridSpan w:val="39"/>
          </w:tcPr>
          <w:p w14:paraId="66CA45C4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652C146B" w14:textId="77777777" w:rsidTr="00735CEE">
        <w:trPr>
          <w:trHeight w:val="225"/>
        </w:trPr>
        <w:tc>
          <w:tcPr>
            <w:tcW w:w="9990" w:type="dxa"/>
            <w:gridSpan w:val="39"/>
            <w:tcBorders>
              <w:bottom w:val="single" w:sz="4" w:space="0" w:color="auto"/>
            </w:tcBorders>
          </w:tcPr>
          <w:p w14:paraId="454E3AA1" w14:textId="77777777" w:rsidR="00705C10" w:rsidRPr="00582A03" w:rsidRDefault="00705C10" w:rsidP="00B91320">
            <w:pPr>
              <w:ind w:left="-540" w:firstLine="70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3718EF24" w14:textId="77777777" w:rsidTr="00735CEE">
        <w:trPr>
          <w:trHeight w:val="471"/>
        </w:trPr>
        <w:tc>
          <w:tcPr>
            <w:tcW w:w="9990" w:type="dxa"/>
            <w:gridSpan w:val="39"/>
          </w:tcPr>
          <w:p w14:paraId="67183638" w14:textId="77777777" w:rsidR="00705C10" w:rsidRPr="00582A03" w:rsidRDefault="00705C10" w:rsidP="00B9132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  <w:lang w:val="en-GB"/>
              </w:rPr>
              <w:t>FIRMAS REPRESENTADAS /REPRESENTED FIRMS</w:t>
            </w:r>
          </w:p>
          <w:p w14:paraId="26E4EB0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 xml:space="preserve">Representamos </w:t>
            </w:r>
            <w:proofErr w:type="gramStart"/>
            <w:r w:rsidRPr="00582A03">
              <w:rPr>
                <w:rFonts w:ascii="Arial" w:hAnsi="Arial" w:cs="Arial"/>
                <w:sz w:val="20"/>
                <w:szCs w:val="20"/>
              </w:rPr>
              <w:t>a  las</w:t>
            </w:r>
            <w:proofErr w:type="gramEnd"/>
            <w:r w:rsidRPr="00582A03">
              <w:rPr>
                <w:rFonts w:ascii="Arial" w:hAnsi="Arial" w:cs="Arial"/>
                <w:sz w:val="20"/>
                <w:szCs w:val="20"/>
              </w:rPr>
              <w:t xml:space="preserve">  siguientes Firmas</w:t>
            </w:r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/We </w:t>
            </w:r>
            <w:r w:rsidRPr="00582A03">
              <w:rPr>
                <w:rFonts w:ascii="Arial" w:hAnsi="Arial" w:cs="Arial"/>
                <w:sz w:val="20"/>
                <w:szCs w:val="20"/>
                <w:lang w:val="en-US"/>
              </w:rPr>
              <w:t>represent</w:t>
            </w:r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the following firms:</w:t>
            </w:r>
          </w:p>
        </w:tc>
      </w:tr>
      <w:tr w:rsidR="00705C10" w:rsidRPr="00582A03" w14:paraId="206D48AB" w14:textId="77777777" w:rsidTr="00735CEE">
        <w:trPr>
          <w:trHeight w:val="270"/>
        </w:trPr>
        <w:tc>
          <w:tcPr>
            <w:tcW w:w="9990" w:type="dxa"/>
            <w:gridSpan w:val="39"/>
          </w:tcPr>
          <w:p w14:paraId="529B072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06F80FFF" w14:textId="77777777" w:rsidTr="00735CEE">
        <w:trPr>
          <w:trHeight w:val="270"/>
        </w:trPr>
        <w:tc>
          <w:tcPr>
            <w:tcW w:w="9990" w:type="dxa"/>
            <w:gridSpan w:val="39"/>
          </w:tcPr>
          <w:p w14:paraId="1B898D2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57487D09" w14:textId="77777777" w:rsidTr="00735CEE">
        <w:trPr>
          <w:trHeight w:val="270"/>
        </w:trPr>
        <w:tc>
          <w:tcPr>
            <w:tcW w:w="9990" w:type="dxa"/>
            <w:gridSpan w:val="39"/>
          </w:tcPr>
          <w:p w14:paraId="758A576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5AE4A57F" w14:textId="77777777" w:rsidTr="00735CEE">
        <w:trPr>
          <w:trHeight w:val="270"/>
        </w:trPr>
        <w:tc>
          <w:tcPr>
            <w:tcW w:w="9990" w:type="dxa"/>
            <w:gridSpan w:val="39"/>
          </w:tcPr>
          <w:p w14:paraId="12F1A21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582A03" w14:paraId="79C8385D" w14:textId="77777777" w:rsidTr="00735CEE">
        <w:trPr>
          <w:trHeight w:val="270"/>
        </w:trPr>
        <w:tc>
          <w:tcPr>
            <w:tcW w:w="9990" w:type="dxa"/>
            <w:gridSpan w:val="39"/>
          </w:tcPr>
          <w:p w14:paraId="10ADE21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641B1371" w14:textId="77777777" w:rsidTr="00735CEE">
        <w:trPr>
          <w:trHeight w:val="675"/>
        </w:trPr>
        <w:tc>
          <w:tcPr>
            <w:tcW w:w="9990" w:type="dxa"/>
            <w:gridSpan w:val="39"/>
          </w:tcPr>
          <w:p w14:paraId="11275314" w14:textId="77777777" w:rsidR="00705C10" w:rsidRPr="009F46B3" w:rsidRDefault="00705C10" w:rsidP="00B913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46B3">
              <w:rPr>
                <w:rFonts w:ascii="Arial" w:hAnsi="Arial" w:cs="Arial"/>
                <w:b/>
                <w:sz w:val="20"/>
                <w:szCs w:val="20"/>
              </w:rPr>
              <w:t>OBSERVACIONES /OBSERVATIONS</w:t>
            </w:r>
          </w:p>
          <w:p w14:paraId="2CAAF38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</w:rPr>
            </w:pPr>
            <w:r w:rsidRPr="00582A03">
              <w:rPr>
                <w:rFonts w:ascii="Arial" w:hAnsi="Arial" w:cs="Arial"/>
                <w:sz w:val="20"/>
                <w:szCs w:val="20"/>
              </w:rPr>
              <w:t>Especificar aquí requerimientos de servicios eléctricos, salas de conferencias, interpretes etc.</w:t>
            </w:r>
          </w:p>
          <w:p w14:paraId="354CF33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Include here requirements of </w:t>
            </w:r>
            <w:r w:rsidRPr="00582A03">
              <w:rPr>
                <w:rFonts w:ascii="Arial" w:hAnsi="Arial" w:cs="Arial"/>
                <w:sz w:val="20"/>
                <w:szCs w:val="20"/>
                <w:lang w:val="en-US"/>
              </w:rPr>
              <w:t>electricity</w:t>
            </w:r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, water, conference rooms, interpreters etc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</w:tr>
      <w:tr w:rsidR="00705C10" w:rsidRPr="009F46B3" w14:paraId="244CEBC0" w14:textId="77777777" w:rsidTr="00735CEE">
        <w:trPr>
          <w:trHeight w:val="180"/>
        </w:trPr>
        <w:tc>
          <w:tcPr>
            <w:tcW w:w="9990" w:type="dxa"/>
            <w:gridSpan w:val="39"/>
          </w:tcPr>
          <w:p w14:paraId="7DC5B20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4507C0CE" w14:textId="77777777" w:rsidTr="00735CEE">
        <w:trPr>
          <w:trHeight w:val="180"/>
        </w:trPr>
        <w:tc>
          <w:tcPr>
            <w:tcW w:w="9990" w:type="dxa"/>
            <w:gridSpan w:val="39"/>
          </w:tcPr>
          <w:p w14:paraId="35FCF9C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22651F93" w14:textId="77777777" w:rsidTr="00735CEE">
        <w:trPr>
          <w:trHeight w:val="180"/>
        </w:trPr>
        <w:tc>
          <w:tcPr>
            <w:tcW w:w="9990" w:type="dxa"/>
            <w:gridSpan w:val="39"/>
          </w:tcPr>
          <w:p w14:paraId="557C736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6B9BD0C8" w14:textId="77777777" w:rsidTr="00735CEE">
        <w:trPr>
          <w:trHeight w:val="180"/>
        </w:trPr>
        <w:tc>
          <w:tcPr>
            <w:tcW w:w="9990" w:type="dxa"/>
            <w:gridSpan w:val="39"/>
          </w:tcPr>
          <w:p w14:paraId="1C79115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10D66DCB" w14:textId="77777777" w:rsidTr="00735CEE">
        <w:trPr>
          <w:trHeight w:val="180"/>
        </w:trPr>
        <w:tc>
          <w:tcPr>
            <w:tcW w:w="9990" w:type="dxa"/>
            <w:gridSpan w:val="39"/>
          </w:tcPr>
          <w:p w14:paraId="53A58B1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39E097DF" w14:textId="77777777" w:rsidTr="00735CEE">
        <w:trPr>
          <w:trHeight w:val="180"/>
        </w:trPr>
        <w:tc>
          <w:tcPr>
            <w:tcW w:w="9990" w:type="dxa"/>
            <w:gridSpan w:val="39"/>
          </w:tcPr>
          <w:p w14:paraId="0D3EB63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7550ED58" w14:textId="77777777" w:rsidTr="00735CEE">
        <w:trPr>
          <w:trHeight w:val="180"/>
        </w:trPr>
        <w:tc>
          <w:tcPr>
            <w:tcW w:w="9990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1B94" w14:textId="77777777" w:rsidR="00705C10" w:rsidRPr="00582A03" w:rsidRDefault="00705C10" w:rsidP="00B9132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582A03">
              <w:rPr>
                <w:rFonts w:ascii="Arial" w:hAnsi="Arial" w:cs="Arial"/>
                <w:b/>
                <w:sz w:val="20"/>
                <w:szCs w:val="20"/>
                <w:lang w:val="en-GB"/>
              </w:rPr>
              <w:t>ESQUEMA DE STAND/ STAND/ STAND SKETCH</w:t>
            </w:r>
          </w:p>
          <w:p w14:paraId="4241E73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Indicar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aquí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distribución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paneles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puertas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tomacorrientes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, spot Light,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tomas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agua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cualquier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otro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elemento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relacionado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con el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montaje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de </w:t>
            </w:r>
            <w:proofErr w:type="spell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su</w:t>
            </w:r>
            <w:proofErr w:type="spell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stand/Please indicate below distribution of walls, partitions, doors, electrical and water </w:t>
            </w:r>
            <w:proofErr w:type="gramStart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>outlets  or</w:t>
            </w:r>
            <w:proofErr w:type="gramEnd"/>
            <w:r w:rsidRPr="00582A03">
              <w:rPr>
                <w:rFonts w:ascii="Arial" w:hAnsi="Arial" w:cs="Arial"/>
                <w:sz w:val="20"/>
                <w:szCs w:val="20"/>
                <w:lang w:val="en-GB"/>
              </w:rPr>
              <w:t xml:space="preserve"> any other  element  as desired .</w:t>
            </w:r>
          </w:p>
        </w:tc>
      </w:tr>
      <w:tr w:rsidR="00705C10" w:rsidRPr="009F46B3" w14:paraId="12F6011A" w14:textId="77777777" w:rsidTr="00735CEE">
        <w:trPr>
          <w:trHeight w:val="240"/>
        </w:trPr>
        <w:tc>
          <w:tcPr>
            <w:tcW w:w="284" w:type="dxa"/>
          </w:tcPr>
          <w:p w14:paraId="3CAE2F2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01547B8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113F45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592531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98ADE1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F768E5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23FF62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AD374C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D34207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3CDEF6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E657C5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660B5A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724C40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880C82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F8CA12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10EDBD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214810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7A6ACA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03B5F7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0C9F9F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F86AF1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CF756E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7CD9E1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6364E0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C5BC6B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7E4586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E1FC75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42F851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E10879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B2E57F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BF25E3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C159E5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467CC6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D18E3E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EED05D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606D8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FA907E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2A178B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37A0129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04A9E2BE" w14:textId="77777777" w:rsidTr="00735CEE">
        <w:trPr>
          <w:trHeight w:val="240"/>
        </w:trPr>
        <w:tc>
          <w:tcPr>
            <w:tcW w:w="284" w:type="dxa"/>
          </w:tcPr>
          <w:p w14:paraId="0294F88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280FCBE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10D595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829774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9D2F29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CB11E4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1E2CBE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4B535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6CEC47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554532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F0739D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341CC6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E4AB40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2EA388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E86884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A26D65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EF9E3E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3A9116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80C5E6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D8E56A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8A0331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4D3F58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280357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B8FA06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00A1DA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F21A33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87FF4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FD0423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3897BF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C669FB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809B3D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744942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CF532C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5A8D6A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93EA10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2B448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94AA6D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FEF062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4FCCF39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2A5F9105" w14:textId="77777777" w:rsidTr="00735CEE">
        <w:trPr>
          <w:trHeight w:val="240"/>
        </w:trPr>
        <w:tc>
          <w:tcPr>
            <w:tcW w:w="284" w:type="dxa"/>
          </w:tcPr>
          <w:p w14:paraId="046C424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4838756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8FD3D7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62D10B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9E8408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E0096B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7A3E21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525A23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FCCD63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04406A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CBF1CD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AC323F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B47F18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20AB63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FFD4FE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3EEDDF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DC5CAB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7FE5F5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49C616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E525DC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8E36FB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8414E3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C63720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E1B01C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D215F0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447811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62EFD6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3BC5A4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BDFDA9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5D19E4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5B3132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1F323A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7AA842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39C632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19576C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DF9E04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61D913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758656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1538429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4211135A" w14:textId="77777777" w:rsidTr="00735CEE">
        <w:trPr>
          <w:trHeight w:val="240"/>
        </w:trPr>
        <w:tc>
          <w:tcPr>
            <w:tcW w:w="284" w:type="dxa"/>
          </w:tcPr>
          <w:p w14:paraId="2F4B317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72B4F14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299FFB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8F433A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B6E402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FA09BC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F85A35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4D856B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A82712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93CEA5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0F71CB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31678A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01F20B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535FC7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3235D1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EB6F87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C68025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D2FAF0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959B7E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1F1843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969332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3DB3EF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D0BA2F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2777C4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CE8740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CB7491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E7AF10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D7CBFC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5D61E4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25402E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C00167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A6B603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45747F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371BA9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D0FC1C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0895BA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08E4BF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E05405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7A81010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27DE531F" w14:textId="77777777" w:rsidTr="00735CEE">
        <w:trPr>
          <w:trHeight w:val="240"/>
        </w:trPr>
        <w:tc>
          <w:tcPr>
            <w:tcW w:w="284" w:type="dxa"/>
          </w:tcPr>
          <w:p w14:paraId="24204B5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05F66AA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9661E5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DA61C9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8A3767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2039FA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00F770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C56CA7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8A33A6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903BDC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F93947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BB4778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55A09C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A34DBD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8E1F5A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F9A1D3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66002D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C5940E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71AC49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8F5A2C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273CEF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FD8C06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95A69B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C95743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C97E4F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A382ED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86A277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B795BB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9BF967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5FCA5D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8738CB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3EB01C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9AF33D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1637F3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11433D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F1607F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B3D4DE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9E34ED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605494D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5B102753" w14:textId="77777777" w:rsidTr="00735CEE">
        <w:trPr>
          <w:trHeight w:val="240"/>
        </w:trPr>
        <w:tc>
          <w:tcPr>
            <w:tcW w:w="284" w:type="dxa"/>
          </w:tcPr>
          <w:p w14:paraId="1727986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650DFCC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4A7774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798750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ECD6B6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99DFF3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D54049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B41167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B084FA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8E5049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4ED50B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F3F84F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2DC6F1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D9F89A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C705E2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DD9B90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49BB20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409C61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601D48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F43D76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8AC3EE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2F5D05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B46DB8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8605A7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37AE58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CC3B69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B41B80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33E665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BEA255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0A6C0B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83AEA3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73733D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BCD8BD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77B6A4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4AA4E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48EF9C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C10DC6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DE4FD9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64E25CD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4D6E3F28" w14:textId="77777777" w:rsidTr="00735CEE">
        <w:trPr>
          <w:trHeight w:val="240"/>
        </w:trPr>
        <w:tc>
          <w:tcPr>
            <w:tcW w:w="284" w:type="dxa"/>
          </w:tcPr>
          <w:p w14:paraId="15C1941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3E5AF04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1C096E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46AF8B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6D4263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3CA425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15F552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1527B5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4522E4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FC5BDF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016AA9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09A48B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9E4EF6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EC1E04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EC6419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6CEF50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C99F53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9610E4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B6CB43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449C12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C849B1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63F711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AE34DC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D2AFEB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57A9A4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B7C9F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6FC32E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543A4EE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BF2564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AE4B183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27AF8F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2AEA1E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0860A4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144830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1C63A9E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6795D7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9030BD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4EB56F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4373D2E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05C10" w:rsidRPr="009F46B3" w14:paraId="23CB95EE" w14:textId="77777777" w:rsidTr="00735CEE">
        <w:trPr>
          <w:trHeight w:val="240"/>
        </w:trPr>
        <w:tc>
          <w:tcPr>
            <w:tcW w:w="284" w:type="dxa"/>
          </w:tcPr>
          <w:p w14:paraId="1979C29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92" w:type="dxa"/>
          </w:tcPr>
          <w:p w14:paraId="6F29F0C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70682F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FDB300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6CD238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6D9B0D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862E38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4C08D3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9F532A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0EA5A7D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4255F51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8C6695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EC3E9F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CF2E3B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D16FEE2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63CF34C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B4EAA9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3F31FA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110FC8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43B4210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064EC6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ACE0ED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7E1C762B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4EE39A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22649AE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71E570C6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0A24509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E34AA04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356B2A47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B41C2E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54DFF5D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2EE6D06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67D6126D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1A8DC7FA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4C3D7645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6CEF1499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7" w:type="dxa"/>
          </w:tcPr>
          <w:p w14:paraId="2AF62220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56" w:type="dxa"/>
          </w:tcPr>
          <w:p w14:paraId="3F87F8DF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80" w:type="dxa"/>
          </w:tcPr>
          <w:p w14:paraId="5E635548" w14:textId="77777777" w:rsidR="00705C10" w:rsidRPr="00582A03" w:rsidRDefault="00705C10" w:rsidP="00B9132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54439F14" w14:textId="77777777" w:rsidR="00705C10" w:rsidRPr="009F46B3" w:rsidRDefault="00705C10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413AB761" w14:textId="77777777" w:rsidR="0055560C" w:rsidRPr="009F46B3" w:rsidRDefault="0055560C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0499DA69" w14:textId="77777777" w:rsidR="0055560C" w:rsidRPr="009F46B3" w:rsidRDefault="0055560C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1D5C9D47" w14:textId="77777777" w:rsidR="0055560C" w:rsidRPr="009F46B3" w:rsidRDefault="0055560C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050A69F0" w14:textId="2D885DBB" w:rsidR="00830B0B" w:rsidRDefault="00830B0B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63809AD6" w14:textId="57C0DDA8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1D044EAD" w14:textId="494AF1C1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5B2947B6" w14:textId="59B0FFB6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764EC6D9" w14:textId="472F7BF3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03B302B5" w14:textId="057B7CAD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6D6A9EAF" w14:textId="2E56955D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4AACD8F1" w14:textId="640B6C51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2547464E" w14:textId="3A60E0DF" w:rsidR="00DB44ED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319FB03E" w14:textId="77777777" w:rsidR="00DB44ED" w:rsidRPr="009F46B3" w:rsidRDefault="00DB44ED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7B8ED80D" w14:textId="77777777" w:rsidR="0055560C" w:rsidRPr="009F46B3" w:rsidRDefault="0055560C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32036FF2" w14:textId="77777777" w:rsidR="0055560C" w:rsidRPr="009F46B3" w:rsidRDefault="0055560C" w:rsidP="00705C10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48EA6F41" w14:textId="77777777" w:rsidR="00735CEE" w:rsidRDefault="00705C10" w:rsidP="00705C10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SOLICITUD DE CREDENCIALES PARA EXPOSITORES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64BAF05F" w14:textId="77777777" w:rsidR="00705C10" w:rsidRPr="00E11CB2" w:rsidRDefault="00705C10" w:rsidP="00705C10">
      <w:pPr>
        <w:jc w:val="center"/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(Importante llenar este formulario a máquina) </w:t>
      </w:r>
    </w:p>
    <w:p w14:paraId="72A44B98" w14:textId="77777777" w:rsidR="00705C10" w:rsidRPr="00E11CB2" w:rsidRDefault="00705C10" w:rsidP="00705C10">
      <w:pPr>
        <w:rPr>
          <w:rFonts w:ascii="Arial" w:hAnsi="Arial" w:cs="Arial"/>
          <w:b/>
          <w:sz w:val="22"/>
          <w:szCs w:val="22"/>
        </w:rPr>
      </w:pPr>
    </w:p>
    <w:p w14:paraId="23F4F351" w14:textId="77777777" w:rsidR="00705C10" w:rsidRDefault="00705C10" w:rsidP="00705C10">
      <w:pPr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CATEGORÍAS: EXPOSITOR (</w:t>
      </w:r>
      <w:proofErr w:type="gramStart"/>
      <w:r w:rsidRPr="00E11CB2">
        <w:rPr>
          <w:rFonts w:ascii="Arial" w:hAnsi="Arial" w:cs="Arial"/>
          <w:b/>
          <w:sz w:val="22"/>
          <w:szCs w:val="22"/>
        </w:rPr>
        <w:t xml:space="preserve">E)   </w:t>
      </w:r>
      <w:proofErr w:type="gramEnd"/>
      <w:r w:rsidRPr="00E11CB2">
        <w:rPr>
          <w:rFonts w:ascii="Arial" w:hAnsi="Arial" w:cs="Arial"/>
          <w:b/>
          <w:sz w:val="22"/>
          <w:szCs w:val="22"/>
        </w:rPr>
        <w:t xml:space="preserve">   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E11CB2">
        <w:rPr>
          <w:rFonts w:ascii="Arial" w:hAnsi="Arial" w:cs="Arial"/>
          <w:b/>
          <w:sz w:val="22"/>
          <w:szCs w:val="22"/>
        </w:rPr>
        <w:t>ASEGURAMIENTO (A)                      MONTAJE (M)</w:t>
      </w:r>
      <w:r>
        <w:rPr>
          <w:rFonts w:ascii="Arial" w:hAnsi="Arial" w:cs="Arial"/>
          <w:b/>
          <w:sz w:val="22"/>
          <w:szCs w:val="22"/>
        </w:rPr>
        <w:t xml:space="preserve">    </w:t>
      </w:r>
    </w:p>
    <w:p w14:paraId="07272FE3" w14:textId="77777777" w:rsidR="00705C10" w:rsidRDefault="00705C10" w:rsidP="00705C10">
      <w:pPr>
        <w:rPr>
          <w:rFonts w:ascii="Arial" w:hAnsi="Arial" w:cs="Arial"/>
          <w:b/>
          <w:sz w:val="22"/>
          <w:szCs w:val="22"/>
        </w:rPr>
      </w:pPr>
    </w:p>
    <w:p w14:paraId="0564D98E" w14:textId="77777777" w:rsidR="00705C10" w:rsidRPr="00E11CB2" w:rsidRDefault="00705C10" w:rsidP="00705C10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3"/>
        <w:gridCol w:w="1323"/>
        <w:gridCol w:w="1849"/>
        <w:gridCol w:w="1915"/>
        <w:gridCol w:w="1280"/>
      </w:tblGrid>
      <w:tr w:rsidR="00705C10" w:rsidRPr="00E11CB2" w14:paraId="539207E6" w14:textId="77777777" w:rsidTr="00B91320">
        <w:tc>
          <w:tcPr>
            <w:tcW w:w="4028" w:type="dxa"/>
          </w:tcPr>
          <w:p w14:paraId="08FAD802" w14:textId="77777777" w:rsidR="00705C10" w:rsidRPr="00E11CB2" w:rsidRDefault="00705C10" w:rsidP="00B91320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Nombre y Apellidos</w:t>
            </w:r>
          </w:p>
        </w:tc>
        <w:tc>
          <w:tcPr>
            <w:tcW w:w="1183" w:type="dxa"/>
          </w:tcPr>
          <w:p w14:paraId="1A3D79C7" w14:textId="77777777" w:rsidR="00705C10" w:rsidRPr="00E11CB2" w:rsidRDefault="00705C10" w:rsidP="00B91320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Categoría</w:t>
            </w:r>
          </w:p>
        </w:tc>
        <w:tc>
          <w:tcPr>
            <w:tcW w:w="2127" w:type="dxa"/>
          </w:tcPr>
          <w:p w14:paraId="437591D9" w14:textId="77777777" w:rsidR="00705C10" w:rsidRPr="00E11CB2" w:rsidRDefault="00705C10" w:rsidP="00B91320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984" w:type="dxa"/>
          </w:tcPr>
          <w:p w14:paraId="10690169" w14:textId="77777777" w:rsidR="00705C10" w:rsidRPr="00E11CB2" w:rsidRDefault="00705C10" w:rsidP="00B91320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CI/Pasaporte</w:t>
            </w:r>
          </w:p>
        </w:tc>
        <w:tc>
          <w:tcPr>
            <w:tcW w:w="1449" w:type="dxa"/>
          </w:tcPr>
          <w:p w14:paraId="2767C8E0" w14:textId="77777777" w:rsidR="00705C10" w:rsidRPr="00E11CB2" w:rsidRDefault="00705C10" w:rsidP="00B91320">
            <w:pPr>
              <w:jc w:val="both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</w:rPr>
              <w:t>País</w:t>
            </w:r>
          </w:p>
        </w:tc>
      </w:tr>
      <w:tr w:rsidR="00705C10" w:rsidRPr="00E11CB2" w14:paraId="3B09414B" w14:textId="77777777" w:rsidTr="00B91320">
        <w:tc>
          <w:tcPr>
            <w:tcW w:w="4028" w:type="dxa"/>
          </w:tcPr>
          <w:p w14:paraId="2445EA2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2935C892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F5C450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1D216E1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3C4AC0D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4AA34F53" w14:textId="77777777" w:rsidTr="00B91320">
        <w:tc>
          <w:tcPr>
            <w:tcW w:w="4028" w:type="dxa"/>
          </w:tcPr>
          <w:p w14:paraId="6D1ABA87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572B68B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CD1C2B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628E177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95E8864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48C68E39" w14:textId="77777777" w:rsidTr="00B91320">
        <w:tc>
          <w:tcPr>
            <w:tcW w:w="4028" w:type="dxa"/>
          </w:tcPr>
          <w:p w14:paraId="76270BAD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52F7D499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8A3C907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E63C40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464C42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060B3933" w14:textId="77777777" w:rsidTr="00B91320">
        <w:tc>
          <w:tcPr>
            <w:tcW w:w="4028" w:type="dxa"/>
          </w:tcPr>
          <w:p w14:paraId="044AEA11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49023AF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59DA0D9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3B3093BA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1A019D1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2E2FCBCA" w14:textId="77777777" w:rsidTr="00B91320">
        <w:tc>
          <w:tcPr>
            <w:tcW w:w="4028" w:type="dxa"/>
          </w:tcPr>
          <w:p w14:paraId="779E1DE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07EF53D0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36EFAF4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39E1272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23674E8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165EA19B" w14:textId="77777777" w:rsidTr="00B91320">
        <w:tc>
          <w:tcPr>
            <w:tcW w:w="4028" w:type="dxa"/>
          </w:tcPr>
          <w:p w14:paraId="7AA9C03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5D41361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9C5A884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EDE895A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A47FA6A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1EC926A3" w14:textId="77777777" w:rsidTr="00B91320">
        <w:tc>
          <w:tcPr>
            <w:tcW w:w="4028" w:type="dxa"/>
          </w:tcPr>
          <w:p w14:paraId="476A7CC4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5B4153A7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4330F72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5E48A30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B96445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785185A0" w14:textId="77777777" w:rsidTr="00B91320">
        <w:tc>
          <w:tcPr>
            <w:tcW w:w="4028" w:type="dxa"/>
          </w:tcPr>
          <w:p w14:paraId="25DBEAF2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00D11471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009F450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8EE82EB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1215F4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10AF504C" w14:textId="77777777" w:rsidTr="00B91320">
        <w:tc>
          <w:tcPr>
            <w:tcW w:w="4028" w:type="dxa"/>
          </w:tcPr>
          <w:p w14:paraId="6A8052F8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57FBE59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5A472A0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0CE65FA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92AF96B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44BE29BA" w14:textId="77777777" w:rsidTr="00B91320">
        <w:tc>
          <w:tcPr>
            <w:tcW w:w="4028" w:type="dxa"/>
          </w:tcPr>
          <w:p w14:paraId="30A81F98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3CD0D599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29F1E15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D51DAC1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841F0C2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194361B2" w14:textId="77777777" w:rsidTr="00B91320">
        <w:tc>
          <w:tcPr>
            <w:tcW w:w="4028" w:type="dxa"/>
          </w:tcPr>
          <w:p w14:paraId="4E53A9F3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7AAB9FE6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522257B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A049AF4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DB9501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3D17240E" w14:textId="77777777" w:rsidTr="00B91320">
        <w:tc>
          <w:tcPr>
            <w:tcW w:w="4028" w:type="dxa"/>
          </w:tcPr>
          <w:p w14:paraId="4907B87D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483D708C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8137C3A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E91C751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99826D8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726BD347" w14:textId="77777777" w:rsidTr="00B91320">
        <w:tc>
          <w:tcPr>
            <w:tcW w:w="4028" w:type="dxa"/>
          </w:tcPr>
          <w:p w14:paraId="3BCF0307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0FB40A7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90373A5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4783BA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39691FF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  <w:tr w:rsidR="00705C10" w:rsidRPr="00E11CB2" w14:paraId="0AB1734B" w14:textId="77777777" w:rsidTr="00B91320">
        <w:tc>
          <w:tcPr>
            <w:tcW w:w="4028" w:type="dxa"/>
          </w:tcPr>
          <w:p w14:paraId="2D953D82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516581A9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E2C1DA4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3D79EFF9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9F803AB" w14:textId="77777777" w:rsidR="00705C10" w:rsidRPr="00E11CB2" w:rsidRDefault="00705C10" w:rsidP="00B91320">
            <w:pPr>
              <w:jc w:val="both"/>
              <w:rPr>
                <w:rFonts w:ascii="Arial" w:hAnsi="Arial" w:cs="Arial"/>
              </w:rPr>
            </w:pPr>
          </w:p>
        </w:tc>
      </w:tr>
    </w:tbl>
    <w:p w14:paraId="54A0B240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33E32F52" w14:textId="77777777" w:rsidR="00705C10" w:rsidRPr="00E11CB2" w:rsidRDefault="00705C10" w:rsidP="00705C10">
      <w:pPr>
        <w:rPr>
          <w:rFonts w:ascii="Arial" w:hAnsi="Arial" w:cs="Arial"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 xml:space="preserve">Instrucciones: </w:t>
      </w:r>
      <w:r w:rsidRPr="00E11CB2">
        <w:rPr>
          <w:rFonts w:ascii="Arial" w:hAnsi="Arial" w:cs="Arial"/>
          <w:sz w:val="22"/>
          <w:szCs w:val="22"/>
        </w:rPr>
        <w:t xml:space="preserve">La cantidad de credenciales estará en correspondencia con el área contratada y su solicitud se deberá efectuar en orden de prioridad. </w:t>
      </w:r>
    </w:p>
    <w:p w14:paraId="2D9B301C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35917B6A" w14:textId="77777777" w:rsidR="00705C10" w:rsidRPr="00E11CB2" w:rsidRDefault="00705C10" w:rsidP="00705C10">
      <w:pPr>
        <w:rPr>
          <w:rFonts w:ascii="Arial" w:hAnsi="Arial" w:cs="Arial"/>
          <w:b/>
          <w:sz w:val="22"/>
          <w:szCs w:val="22"/>
        </w:rPr>
      </w:pPr>
      <w:r w:rsidRPr="00E11CB2">
        <w:rPr>
          <w:rFonts w:ascii="Arial" w:hAnsi="Arial" w:cs="Arial"/>
          <w:b/>
          <w:sz w:val="22"/>
          <w:szCs w:val="22"/>
        </w:rPr>
        <w:t>ETAPA DE FERIA</w:t>
      </w:r>
    </w:p>
    <w:p w14:paraId="293851CC" w14:textId="77777777" w:rsidR="00705C10" w:rsidRPr="00E11CB2" w:rsidRDefault="00705C10" w:rsidP="00705C10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-57"/>
        <w:tblW w:w="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</w:tblGrid>
      <w:tr w:rsidR="00705C10" w:rsidRPr="00E11CB2" w14:paraId="72DCEFB5" w14:textId="77777777" w:rsidTr="00B91320">
        <w:trPr>
          <w:trHeight w:val="1260"/>
        </w:trPr>
        <w:tc>
          <w:tcPr>
            <w:tcW w:w="50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A6D31A" w14:textId="77777777" w:rsidR="00705C10" w:rsidRPr="00E11CB2" w:rsidRDefault="00705C10" w:rsidP="00B91320">
            <w:pPr>
              <w:ind w:left="180"/>
              <w:rPr>
                <w:rFonts w:ascii="Arial" w:hAnsi="Arial" w:cs="Arial"/>
                <w:b/>
              </w:rPr>
            </w:pPr>
          </w:p>
          <w:p w14:paraId="4AFD7E09" w14:textId="77777777" w:rsidR="00705C10" w:rsidRPr="00E11CB2" w:rsidRDefault="00705C10" w:rsidP="00B91320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9 A 15 M²______3 CREDENCIALES</w:t>
            </w:r>
          </w:p>
          <w:p w14:paraId="79D90731" w14:textId="77777777" w:rsidR="00705C10" w:rsidRPr="00E11CB2" w:rsidRDefault="00705C10" w:rsidP="00B91320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16 A 36 M²_____4 CREDENCIALES</w:t>
            </w:r>
          </w:p>
          <w:p w14:paraId="15F5E089" w14:textId="77777777" w:rsidR="00705C10" w:rsidRPr="00E11CB2" w:rsidRDefault="00705C10" w:rsidP="00B91320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37 A 50 M² _____5 CREDENCIALES</w:t>
            </w:r>
          </w:p>
          <w:p w14:paraId="14B39375" w14:textId="77777777" w:rsidR="00705C10" w:rsidRPr="00E11CB2" w:rsidRDefault="00705C10" w:rsidP="00B91320">
            <w:pPr>
              <w:ind w:left="180"/>
              <w:rPr>
                <w:rFonts w:ascii="Arial" w:hAnsi="Arial" w:cs="Arial"/>
                <w:b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</w:rPr>
              <w:t>DE 51 M² en adelante 6 CREDENCIALES</w:t>
            </w:r>
          </w:p>
          <w:p w14:paraId="482C9F02" w14:textId="77777777" w:rsidR="00705C10" w:rsidRPr="00E11CB2" w:rsidRDefault="00705C10" w:rsidP="00B91320">
            <w:pPr>
              <w:ind w:left="360"/>
              <w:rPr>
                <w:rFonts w:ascii="Arial" w:hAnsi="Arial" w:cs="Arial"/>
                <w:b/>
              </w:rPr>
            </w:pPr>
          </w:p>
        </w:tc>
      </w:tr>
    </w:tbl>
    <w:p w14:paraId="20E4E6BF" w14:textId="77777777" w:rsidR="00705C10" w:rsidRPr="00E11CB2" w:rsidRDefault="00705C10" w:rsidP="00705C10">
      <w:pPr>
        <w:rPr>
          <w:rFonts w:ascii="Arial" w:hAnsi="Arial" w:cs="Arial"/>
          <w:sz w:val="22"/>
          <w:szCs w:val="22"/>
        </w:rPr>
      </w:pPr>
    </w:p>
    <w:p w14:paraId="0874E7C2" w14:textId="77777777" w:rsidR="00705C10" w:rsidRPr="00E11CB2" w:rsidRDefault="00705C10" w:rsidP="00705C10">
      <w:pPr>
        <w:rPr>
          <w:rFonts w:ascii="Arial" w:hAnsi="Arial" w:cs="Arial"/>
          <w:sz w:val="22"/>
          <w:szCs w:val="22"/>
        </w:rPr>
      </w:pPr>
    </w:p>
    <w:p w14:paraId="07EBC410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7ACD5155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31B61A92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32263413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7EA878FE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20369C0A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6A0CF788" w14:textId="77777777" w:rsidR="00705C10" w:rsidRPr="00E11CB2" w:rsidRDefault="00705C10" w:rsidP="00705C10">
      <w:pPr>
        <w:jc w:val="both"/>
        <w:rPr>
          <w:rFonts w:ascii="Arial" w:hAnsi="Arial" w:cs="Arial"/>
          <w:sz w:val="22"/>
          <w:szCs w:val="22"/>
        </w:rPr>
      </w:pPr>
    </w:p>
    <w:p w14:paraId="0E811CB0" w14:textId="77777777" w:rsidR="00705C10" w:rsidRPr="00075A73" w:rsidRDefault="00705C10" w:rsidP="00705C10">
      <w:pPr>
        <w:rPr>
          <w:rFonts w:ascii="Arial" w:hAnsi="Arial" w:cs="Arial"/>
          <w:b/>
          <w:bCs/>
        </w:rPr>
      </w:pPr>
    </w:p>
    <w:p w14:paraId="0A363E38" w14:textId="77777777" w:rsidR="00705C10" w:rsidRDefault="00705C10" w:rsidP="00705C10">
      <w:pPr>
        <w:rPr>
          <w:rFonts w:ascii="Arial" w:hAnsi="Arial" w:cs="Arial"/>
          <w:b/>
          <w:bCs/>
        </w:rPr>
      </w:pPr>
    </w:p>
    <w:tbl>
      <w:tblPr>
        <w:tblW w:w="100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1425"/>
        <w:gridCol w:w="1215"/>
        <w:gridCol w:w="1174"/>
        <w:gridCol w:w="329"/>
        <w:gridCol w:w="4646"/>
      </w:tblGrid>
      <w:tr w:rsidR="00735CEE" w:rsidRPr="009F46B3" w14:paraId="25CE53B6" w14:textId="77777777" w:rsidTr="008A050C">
        <w:trPr>
          <w:trHeight w:val="270"/>
        </w:trPr>
        <w:tc>
          <w:tcPr>
            <w:tcW w:w="4771" w:type="dxa"/>
            <w:gridSpan w:val="4"/>
          </w:tcPr>
          <w:p w14:paraId="5DFD993F" w14:textId="77777777" w:rsidR="00735CEE" w:rsidRPr="00E11CB2" w:rsidRDefault="00735CEE" w:rsidP="008A050C">
            <w:pPr>
              <w:rPr>
                <w:rFonts w:ascii="Arial" w:hAnsi="Arial" w:cs="Arial"/>
                <w:b/>
                <w:lang w:val="en-GB"/>
              </w:rPr>
            </w:pPr>
            <w:r w:rsidRPr="00E11CB2">
              <w:rPr>
                <w:rFonts w:ascii="Arial" w:hAnsi="Arial" w:cs="Arial"/>
                <w:b/>
                <w:sz w:val="22"/>
                <w:szCs w:val="22"/>
                <w:lang w:val="en-GB"/>
              </w:rPr>
              <w:t>A LLENARSE POR LA FERIA/TO BE FILLED IN THE FAIR</w:t>
            </w:r>
          </w:p>
        </w:tc>
        <w:tc>
          <w:tcPr>
            <w:tcW w:w="345" w:type="dxa"/>
            <w:vMerge w:val="restart"/>
            <w:tcBorders>
              <w:top w:val="nil"/>
            </w:tcBorders>
            <w:shd w:val="clear" w:color="auto" w:fill="auto"/>
          </w:tcPr>
          <w:p w14:paraId="64ECFAD9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926" w:type="dxa"/>
            <w:vMerge w:val="restart"/>
            <w:shd w:val="clear" w:color="auto" w:fill="auto"/>
          </w:tcPr>
          <w:p w14:paraId="7260456C" w14:textId="77777777" w:rsidR="00735CEE" w:rsidRPr="00E11CB2" w:rsidRDefault="00735CEE" w:rsidP="008A050C">
            <w:pPr>
              <w:rPr>
                <w:rFonts w:ascii="Arial" w:hAnsi="Arial" w:cs="Arial"/>
              </w:rPr>
            </w:pPr>
            <w:r w:rsidRPr="00E11CB2">
              <w:rPr>
                <w:rFonts w:ascii="Arial" w:hAnsi="Arial" w:cs="Arial"/>
                <w:sz w:val="22"/>
                <w:szCs w:val="22"/>
              </w:rPr>
              <w:t>Aceptamos las disposiciones y las condiciones de participación</w:t>
            </w:r>
          </w:p>
          <w:p w14:paraId="72544455" w14:textId="77777777" w:rsidR="00735CEE" w:rsidRPr="00E11CB2" w:rsidRDefault="00735CEE" w:rsidP="008A050C">
            <w:pPr>
              <w:rPr>
                <w:rFonts w:ascii="Arial" w:hAnsi="Arial" w:cs="Arial"/>
                <w:lang w:val="en-US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US"/>
              </w:rPr>
              <w:t>We accept the provisions and the condition for participation</w:t>
            </w:r>
          </w:p>
        </w:tc>
      </w:tr>
      <w:tr w:rsidR="00735CEE" w:rsidRPr="00E11CB2" w14:paraId="052767F3" w14:textId="77777777" w:rsidTr="008A050C">
        <w:trPr>
          <w:trHeight w:val="150"/>
        </w:trPr>
        <w:tc>
          <w:tcPr>
            <w:tcW w:w="1071" w:type="dxa"/>
          </w:tcPr>
          <w:p w14:paraId="776E3711" w14:textId="77777777" w:rsidR="00735CEE" w:rsidRPr="00E11CB2" w:rsidRDefault="00735CEE" w:rsidP="008A050C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Fecha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/Date</w:t>
            </w:r>
          </w:p>
        </w:tc>
        <w:tc>
          <w:tcPr>
            <w:tcW w:w="1254" w:type="dxa"/>
          </w:tcPr>
          <w:p w14:paraId="5A439217" w14:textId="77777777" w:rsidR="00735CEE" w:rsidRPr="00E11CB2" w:rsidRDefault="00735CEE" w:rsidP="008A050C">
            <w:pPr>
              <w:jc w:val="center"/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Código/Code</w:t>
            </w:r>
          </w:p>
        </w:tc>
        <w:tc>
          <w:tcPr>
            <w:tcW w:w="1232" w:type="dxa"/>
          </w:tcPr>
          <w:p w14:paraId="6D487390" w14:textId="77777777" w:rsidR="00735CEE" w:rsidRPr="00E11CB2" w:rsidRDefault="00735CEE" w:rsidP="008A050C">
            <w:pPr>
              <w:jc w:val="center"/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Sala/Holl</w:t>
            </w:r>
          </w:p>
        </w:tc>
        <w:tc>
          <w:tcPr>
            <w:tcW w:w="1214" w:type="dxa"/>
          </w:tcPr>
          <w:p w14:paraId="0F865B25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Stand No.</w:t>
            </w:r>
          </w:p>
        </w:tc>
        <w:tc>
          <w:tcPr>
            <w:tcW w:w="345" w:type="dxa"/>
            <w:vMerge/>
            <w:shd w:val="clear" w:color="auto" w:fill="auto"/>
          </w:tcPr>
          <w:p w14:paraId="3063496C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926" w:type="dxa"/>
            <w:vMerge/>
            <w:shd w:val="clear" w:color="auto" w:fill="auto"/>
          </w:tcPr>
          <w:p w14:paraId="6C0489CD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</w:tr>
      <w:tr w:rsidR="00735CEE" w:rsidRPr="00E11CB2" w14:paraId="482ED9A1" w14:textId="77777777" w:rsidTr="008A050C">
        <w:trPr>
          <w:trHeight w:val="285"/>
        </w:trPr>
        <w:tc>
          <w:tcPr>
            <w:tcW w:w="1071" w:type="dxa"/>
            <w:vMerge w:val="restart"/>
          </w:tcPr>
          <w:p w14:paraId="53CB8D19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  <w:p w14:paraId="42F0DE49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54" w:type="dxa"/>
            <w:vMerge w:val="restart"/>
          </w:tcPr>
          <w:p w14:paraId="2D8C6712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  <w:p w14:paraId="7E5ADB20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32" w:type="dxa"/>
            <w:vMerge w:val="restart"/>
          </w:tcPr>
          <w:p w14:paraId="7E9566AA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  <w:p w14:paraId="44907454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4" w:type="dxa"/>
            <w:vMerge w:val="restart"/>
          </w:tcPr>
          <w:p w14:paraId="74CB9BFF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  <w:p w14:paraId="422C6B8A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45" w:type="dxa"/>
            <w:vMerge/>
            <w:shd w:val="clear" w:color="auto" w:fill="auto"/>
          </w:tcPr>
          <w:p w14:paraId="3D26682C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926" w:type="dxa"/>
            <w:vMerge/>
            <w:shd w:val="clear" w:color="auto" w:fill="auto"/>
          </w:tcPr>
          <w:p w14:paraId="05772E10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</w:tr>
      <w:tr w:rsidR="00735CEE" w:rsidRPr="00E11CB2" w14:paraId="6637B56A" w14:textId="77777777" w:rsidTr="008A050C">
        <w:trPr>
          <w:trHeight w:val="460"/>
        </w:trPr>
        <w:tc>
          <w:tcPr>
            <w:tcW w:w="1071" w:type="dxa"/>
            <w:vMerge/>
          </w:tcPr>
          <w:p w14:paraId="485FC9B5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54" w:type="dxa"/>
            <w:vMerge/>
          </w:tcPr>
          <w:p w14:paraId="1DCA04E4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32" w:type="dxa"/>
            <w:vMerge/>
          </w:tcPr>
          <w:p w14:paraId="6A2A5406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214" w:type="dxa"/>
            <w:vMerge/>
          </w:tcPr>
          <w:p w14:paraId="74E66908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45" w:type="dxa"/>
            <w:vMerge/>
            <w:tcBorders>
              <w:bottom w:val="nil"/>
            </w:tcBorders>
            <w:shd w:val="clear" w:color="auto" w:fill="auto"/>
          </w:tcPr>
          <w:p w14:paraId="4658459A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926" w:type="dxa"/>
            <w:shd w:val="clear" w:color="auto" w:fill="auto"/>
          </w:tcPr>
          <w:p w14:paraId="4372FBCA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Firma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 xml:space="preserve"> y </w:t>
            </w: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sello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 xml:space="preserve"> del </w:t>
            </w: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solicitante</w:t>
            </w:r>
            <w:proofErr w:type="spellEnd"/>
          </w:p>
          <w:p w14:paraId="2D323BDE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Signature and stamp of applicant</w:t>
            </w:r>
          </w:p>
          <w:p w14:paraId="7B2F720F" w14:textId="77777777" w:rsidR="00735CEE" w:rsidRPr="00E11CB2" w:rsidRDefault="00735CEE" w:rsidP="008A050C">
            <w:pPr>
              <w:rPr>
                <w:rFonts w:ascii="Arial" w:hAnsi="Arial" w:cs="Arial"/>
                <w:lang w:val="en-GB"/>
              </w:rPr>
            </w:pPr>
            <w:proofErr w:type="spellStart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Fecha</w:t>
            </w:r>
            <w:proofErr w:type="spellEnd"/>
            <w:r w:rsidRPr="00E11CB2">
              <w:rPr>
                <w:rFonts w:ascii="Arial" w:hAnsi="Arial" w:cs="Arial"/>
                <w:sz w:val="22"/>
                <w:szCs w:val="22"/>
                <w:lang w:val="en-GB"/>
              </w:rPr>
              <w:t>/Date</w:t>
            </w:r>
          </w:p>
        </w:tc>
      </w:tr>
    </w:tbl>
    <w:p w14:paraId="0237890A" w14:textId="77777777" w:rsidR="00FC4E7C" w:rsidRDefault="00FC4E7C"/>
    <w:sectPr w:rsidR="00FC4E7C" w:rsidSect="00DB44ED">
      <w:headerReference w:type="default" r:id="rId6"/>
      <w:pgSz w:w="11906" w:h="16838"/>
      <w:pgMar w:top="1045" w:right="1133" w:bottom="1440" w:left="993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F5474" w14:textId="77777777" w:rsidR="001A2BEF" w:rsidRDefault="001A2BEF" w:rsidP="001559F3">
      <w:r>
        <w:separator/>
      </w:r>
    </w:p>
  </w:endnote>
  <w:endnote w:type="continuationSeparator" w:id="0">
    <w:p w14:paraId="3F6DC036" w14:textId="77777777" w:rsidR="001A2BEF" w:rsidRDefault="001A2BEF" w:rsidP="0015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6A5AE" w14:textId="77777777" w:rsidR="001A2BEF" w:rsidRDefault="001A2BEF" w:rsidP="001559F3">
      <w:r>
        <w:separator/>
      </w:r>
    </w:p>
  </w:footnote>
  <w:footnote w:type="continuationSeparator" w:id="0">
    <w:p w14:paraId="2E991547" w14:textId="77777777" w:rsidR="001A2BEF" w:rsidRDefault="001A2BEF" w:rsidP="0015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DEB25" w14:textId="450B2C80" w:rsidR="001559F3" w:rsidRDefault="001454F2" w:rsidP="001559F3">
    <w:pPr>
      <w:pStyle w:val="Encabezado"/>
      <w:jc w:val="right"/>
    </w:pPr>
    <w:r>
      <w:rPr>
        <w:noProof/>
      </w:rPr>
      <w:drawing>
        <wp:inline distT="0" distB="0" distL="0" distR="0" wp14:anchorId="5DB8EBC8" wp14:editId="1A3A2E33">
          <wp:extent cx="5400040" cy="581025"/>
          <wp:effectExtent l="0" t="0" r="0" b="9525"/>
          <wp:docPr id="17" name="Imagen 17" descr="D:\2024\FIAGROP 2024\logo FIAGROP 20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:\2024\FIAGROP 2024\logo FIAGROP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C10"/>
    <w:rsid w:val="0000631F"/>
    <w:rsid w:val="00077B3F"/>
    <w:rsid w:val="001454F2"/>
    <w:rsid w:val="001559F3"/>
    <w:rsid w:val="001A2BEF"/>
    <w:rsid w:val="00210607"/>
    <w:rsid w:val="00251410"/>
    <w:rsid w:val="00373607"/>
    <w:rsid w:val="003E605F"/>
    <w:rsid w:val="00492AC1"/>
    <w:rsid w:val="0055560C"/>
    <w:rsid w:val="006753E8"/>
    <w:rsid w:val="00705C10"/>
    <w:rsid w:val="00735CEE"/>
    <w:rsid w:val="007472FD"/>
    <w:rsid w:val="00816F5C"/>
    <w:rsid w:val="00830B0B"/>
    <w:rsid w:val="009F46B3"/>
    <w:rsid w:val="009F7541"/>
    <w:rsid w:val="00A24BBD"/>
    <w:rsid w:val="00AA3C59"/>
    <w:rsid w:val="00B707BC"/>
    <w:rsid w:val="00D2715D"/>
    <w:rsid w:val="00DB44ED"/>
    <w:rsid w:val="00DE2049"/>
    <w:rsid w:val="00FA1099"/>
    <w:rsid w:val="00FC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1F89D7B"/>
  <w15:docId w15:val="{32C44AC5-976F-494B-A302-1A95210F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5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  <w:style w:type="table" w:styleId="Tablaconcuadrcula">
    <w:name w:val="Table Grid"/>
    <w:basedOn w:val="Tablanormal"/>
    <w:rsid w:val="00705C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stilo">
    <w:name w:val="Estilo"/>
    <w:rsid w:val="00705C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559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59F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559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9F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E20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2049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y2iqfc">
    <w:name w:val="y2iqfc"/>
    <w:basedOn w:val="Fuentedeprrafopredeter"/>
    <w:rsid w:val="00DE2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110</TotalTime>
  <Pages>3</Pages>
  <Words>708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</dc:creator>
  <cp:keywords/>
  <dc:description/>
  <cp:lastModifiedBy>Yoana Reyes Barrios</cp:lastModifiedBy>
  <cp:revision>17</cp:revision>
  <dcterms:created xsi:type="dcterms:W3CDTF">2022-11-08T14:36:00Z</dcterms:created>
  <dcterms:modified xsi:type="dcterms:W3CDTF">2023-12-13T20:49:00Z</dcterms:modified>
</cp:coreProperties>
</file>